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9190A" w14:textId="607F395E" w:rsidR="001302B6" w:rsidRPr="00E82F7E" w:rsidRDefault="00715611" w:rsidP="00096E1C">
      <w:pPr>
        <w:pStyle w:val="doTitle"/>
      </w:pPr>
      <w:bookmarkStart w:id="0" w:name="bmTitle" w:colFirst="0" w:colLast="0"/>
      <w:r>
        <w:t>Open en dicht</w:t>
      </w:r>
    </w:p>
    <w:p w14:paraId="7BDC2613" w14:textId="1191173C" w:rsidR="001302B6" w:rsidRDefault="007D49A7" w:rsidP="00CF15E8">
      <w:pPr>
        <w:pStyle w:val="doSubTitle"/>
      </w:pPr>
      <w:bookmarkStart w:id="1" w:name="bmSubtitle" w:colFirst="0" w:colLast="0"/>
      <w:bookmarkEnd w:id="0"/>
      <w:r>
        <w:t>Een interactief voorleesverhaal</w:t>
      </w:r>
    </w:p>
    <w:p w14:paraId="06350B14" w14:textId="77777777" w:rsidR="006350B1" w:rsidRPr="006350B1" w:rsidRDefault="006350B1" w:rsidP="006350B1">
      <w:bookmarkStart w:id="2" w:name="_GoBack"/>
      <w:bookmarkEnd w:id="2"/>
    </w:p>
    <w:bookmarkEnd w:id="1"/>
    <w:p w14:paraId="2677F814" w14:textId="77777777" w:rsidR="007D49A7" w:rsidRPr="007D49A7" w:rsidRDefault="007D49A7" w:rsidP="007D49A7">
      <w:pPr>
        <w:pStyle w:val="Kop1"/>
      </w:pPr>
      <w:r w:rsidRPr="007D49A7">
        <w:t>Benodigdheden</w:t>
      </w:r>
    </w:p>
    <w:p w14:paraId="50A96D4B" w14:textId="77777777" w:rsidR="007D49A7" w:rsidRPr="007D49A7" w:rsidRDefault="007D49A7" w:rsidP="007D49A7">
      <w:pPr>
        <w:numPr>
          <w:ilvl w:val="0"/>
          <w:numId w:val="4"/>
        </w:numPr>
        <w:ind w:left="426"/>
        <w:rPr>
          <w:bCs/>
        </w:rPr>
      </w:pPr>
      <w:r w:rsidRPr="007D49A7">
        <w:rPr>
          <w:bCs/>
        </w:rPr>
        <w:t>Multomap (A4-formaat) met het verhaal</w:t>
      </w:r>
    </w:p>
    <w:p w14:paraId="04CE7EB3" w14:textId="77777777" w:rsidR="007D49A7" w:rsidRPr="007D49A7" w:rsidRDefault="007D49A7" w:rsidP="007D49A7">
      <w:pPr>
        <w:numPr>
          <w:ilvl w:val="0"/>
          <w:numId w:val="4"/>
        </w:numPr>
        <w:ind w:left="426"/>
        <w:rPr>
          <w:bCs/>
        </w:rPr>
      </w:pPr>
      <w:r w:rsidRPr="007D49A7">
        <w:rPr>
          <w:bCs/>
        </w:rPr>
        <w:t>Stekelbal</w:t>
      </w:r>
    </w:p>
    <w:p w14:paraId="5F5EEC1D" w14:textId="6272B36C" w:rsidR="00715611" w:rsidRPr="00715611" w:rsidRDefault="00715611" w:rsidP="00715611">
      <w:pPr>
        <w:numPr>
          <w:ilvl w:val="0"/>
          <w:numId w:val="4"/>
        </w:numPr>
        <w:ind w:left="426"/>
        <w:rPr>
          <w:bCs/>
        </w:rPr>
      </w:pPr>
      <w:r w:rsidRPr="00715611">
        <w:rPr>
          <w:bCs/>
        </w:rPr>
        <w:t xml:space="preserve">Potje </w:t>
      </w:r>
      <w:r>
        <w:rPr>
          <w:bCs/>
        </w:rPr>
        <w:t xml:space="preserve">met </w:t>
      </w:r>
      <w:r w:rsidRPr="00715611">
        <w:rPr>
          <w:bCs/>
        </w:rPr>
        <w:t xml:space="preserve">haargel </w:t>
      </w:r>
      <w:r>
        <w:rPr>
          <w:bCs/>
        </w:rPr>
        <w:t>die</w:t>
      </w:r>
      <w:r w:rsidRPr="00715611">
        <w:rPr>
          <w:bCs/>
        </w:rPr>
        <w:t xml:space="preserve"> lekker en niet te sterk ruikt</w:t>
      </w:r>
    </w:p>
    <w:p w14:paraId="5794ED2D" w14:textId="77777777" w:rsidR="00715611" w:rsidRPr="00715611" w:rsidRDefault="00715611" w:rsidP="00715611">
      <w:pPr>
        <w:numPr>
          <w:ilvl w:val="0"/>
          <w:numId w:val="4"/>
        </w:numPr>
        <w:ind w:left="426"/>
        <w:rPr>
          <w:bCs/>
        </w:rPr>
      </w:pPr>
      <w:r w:rsidRPr="00715611">
        <w:rPr>
          <w:bCs/>
        </w:rPr>
        <w:t>Muziekdoosje (of ander muziekinstrument)</w:t>
      </w:r>
    </w:p>
    <w:p w14:paraId="075BAC9F" w14:textId="77777777" w:rsidR="00715611" w:rsidRPr="00715611" w:rsidRDefault="00715611" w:rsidP="00715611">
      <w:pPr>
        <w:numPr>
          <w:ilvl w:val="0"/>
          <w:numId w:val="4"/>
        </w:numPr>
        <w:ind w:left="426"/>
        <w:rPr>
          <w:bCs/>
        </w:rPr>
      </w:pPr>
      <w:r w:rsidRPr="00715611">
        <w:rPr>
          <w:bCs/>
        </w:rPr>
        <w:t xml:space="preserve">Kleine </w:t>
      </w:r>
      <w:proofErr w:type="spellStart"/>
      <w:r w:rsidRPr="00715611">
        <w:rPr>
          <w:bCs/>
        </w:rPr>
        <w:t>cupjes</w:t>
      </w:r>
      <w:proofErr w:type="spellEnd"/>
      <w:r w:rsidRPr="00715611">
        <w:rPr>
          <w:bCs/>
        </w:rPr>
        <w:t xml:space="preserve"> appelmoes</w:t>
      </w:r>
    </w:p>
    <w:p w14:paraId="62F9F7FF" w14:textId="77777777" w:rsidR="00715611" w:rsidRPr="00715611" w:rsidRDefault="00715611" w:rsidP="00715611">
      <w:pPr>
        <w:numPr>
          <w:ilvl w:val="0"/>
          <w:numId w:val="4"/>
        </w:numPr>
        <w:ind w:left="426"/>
        <w:rPr>
          <w:bCs/>
        </w:rPr>
      </w:pPr>
      <w:r w:rsidRPr="00715611">
        <w:rPr>
          <w:bCs/>
        </w:rPr>
        <w:t>Theelepel</w:t>
      </w:r>
    </w:p>
    <w:p w14:paraId="2AABE03C" w14:textId="77777777" w:rsidR="00715611" w:rsidRPr="00715611" w:rsidRDefault="00715611" w:rsidP="00715611">
      <w:pPr>
        <w:numPr>
          <w:ilvl w:val="0"/>
          <w:numId w:val="4"/>
        </w:numPr>
        <w:ind w:left="426"/>
        <w:rPr>
          <w:bCs/>
        </w:rPr>
      </w:pPr>
      <w:r w:rsidRPr="00715611">
        <w:rPr>
          <w:bCs/>
        </w:rPr>
        <w:t>Handspiegel</w:t>
      </w:r>
    </w:p>
    <w:p w14:paraId="1EC6152C" w14:textId="77777777" w:rsidR="00715611" w:rsidRPr="00715611" w:rsidRDefault="00715611" w:rsidP="00715611">
      <w:pPr>
        <w:numPr>
          <w:ilvl w:val="0"/>
          <w:numId w:val="4"/>
        </w:numPr>
        <w:ind w:left="426"/>
        <w:rPr>
          <w:bCs/>
        </w:rPr>
      </w:pPr>
      <w:r w:rsidRPr="00715611">
        <w:rPr>
          <w:bCs/>
        </w:rPr>
        <w:t>1 meter klittenband</w:t>
      </w:r>
    </w:p>
    <w:p w14:paraId="3026F561" w14:textId="77777777" w:rsidR="00715611" w:rsidRPr="00715611" w:rsidRDefault="00715611" w:rsidP="00715611">
      <w:pPr>
        <w:numPr>
          <w:ilvl w:val="0"/>
          <w:numId w:val="4"/>
        </w:numPr>
        <w:ind w:left="426"/>
        <w:rPr>
          <w:bCs/>
        </w:rPr>
      </w:pPr>
      <w:r w:rsidRPr="00715611">
        <w:rPr>
          <w:bCs/>
        </w:rPr>
        <w:t>6 kleine doosjes (liefst met een klepdeksel) waar de voorwerpen in kunnen</w:t>
      </w:r>
    </w:p>
    <w:p w14:paraId="5065DE2E" w14:textId="77777777" w:rsidR="00715611" w:rsidRDefault="00715611" w:rsidP="00715611">
      <w:pPr>
        <w:numPr>
          <w:ilvl w:val="0"/>
          <w:numId w:val="4"/>
        </w:numPr>
        <w:ind w:left="426" w:hanging="349"/>
        <w:rPr>
          <w:bCs/>
        </w:rPr>
      </w:pPr>
      <w:r w:rsidRPr="00715611">
        <w:rPr>
          <w:bCs/>
        </w:rPr>
        <w:t>Stift om de doosjes te nummeren</w:t>
      </w:r>
    </w:p>
    <w:p w14:paraId="2B4226E7" w14:textId="0825E410" w:rsidR="007D49A7" w:rsidRPr="007D49A7" w:rsidRDefault="00715611" w:rsidP="00715611">
      <w:pPr>
        <w:numPr>
          <w:ilvl w:val="0"/>
          <w:numId w:val="4"/>
        </w:numPr>
        <w:ind w:left="426" w:hanging="349"/>
        <w:rPr>
          <w:bCs/>
        </w:rPr>
      </w:pPr>
      <w:r>
        <w:rPr>
          <w:bCs/>
        </w:rPr>
        <w:t>Klein doosje</w:t>
      </w:r>
      <w:r w:rsidR="007D49A7" w:rsidRPr="007D49A7">
        <w:rPr>
          <w:bCs/>
        </w:rPr>
        <w:t xml:space="preserve"> om aan de doos te hangen als een tastbare titel van het boek</w:t>
      </w:r>
    </w:p>
    <w:p w14:paraId="3F449DD8" w14:textId="1E13F3C2" w:rsidR="007D49A7" w:rsidRPr="007D49A7" w:rsidRDefault="007D49A7" w:rsidP="475E75D9">
      <w:pPr>
        <w:numPr>
          <w:ilvl w:val="0"/>
          <w:numId w:val="4"/>
        </w:numPr>
        <w:ind w:left="426"/>
      </w:pPr>
      <w:r>
        <w:t xml:space="preserve">Doos of box </w:t>
      </w:r>
      <w:r w:rsidR="52918140">
        <w:t xml:space="preserve">om alles in te doen, </w:t>
      </w:r>
      <w:r>
        <w:t>tenminste A4-formaat (27x35x18 cm)</w:t>
      </w:r>
    </w:p>
    <w:p w14:paraId="19DE517B" w14:textId="77777777" w:rsidR="007D49A7" w:rsidRPr="007D49A7" w:rsidRDefault="007D49A7" w:rsidP="007D49A7">
      <w:pPr>
        <w:numPr>
          <w:ilvl w:val="0"/>
          <w:numId w:val="4"/>
        </w:numPr>
        <w:ind w:left="426"/>
        <w:rPr>
          <w:b/>
        </w:rPr>
      </w:pPr>
      <w:r w:rsidRPr="007D49A7">
        <w:rPr>
          <w:bCs/>
        </w:rPr>
        <w:t xml:space="preserve">Kleurpotloden </w:t>
      </w:r>
    </w:p>
    <w:p w14:paraId="672A6659" w14:textId="77777777" w:rsidR="007D49A7" w:rsidRDefault="007D49A7">
      <w:pPr>
        <w:spacing w:line="300" w:lineRule="atLeast"/>
        <w:rPr>
          <w:b/>
        </w:rPr>
      </w:pPr>
      <w:r>
        <w:rPr>
          <w:b/>
        </w:rPr>
        <w:br w:type="page"/>
      </w:r>
    </w:p>
    <w:p w14:paraId="1BD88494" w14:textId="77777777" w:rsidR="007D49A7" w:rsidRPr="007D49A7" w:rsidRDefault="007D49A7" w:rsidP="007D49A7">
      <w:pPr>
        <w:pStyle w:val="Kop1"/>
      </w:pPr>
      <w:r w:rsidRPr="007D49A7">
        <w:lastRenderedPageBreak/>
        <w:t>Het verhaal</w:t>
      </w:r>
    </w:p>
    <w:p w14:paraId="2CC2C19C" w14:textId="77777777" w:rsidR="007D49A7" w:rsidRPr="007D49A7" w:rsidRDefault="007D49A7" w:rsidP="007D49A7">
      <w:r w:rsidRPr="007D49A7">
        <w:t xml:space="preserve">In het verhaal staat soms een stippellijntje. Hier is de naam van het kind/de cliënt in te vullen. </w:t>
      </w:r>
    </w:p>
    <w:p w14:paraId="0A37501D" w14:textId="77777777" w:rsidR="007D49A7" w:rsidRPr="007D49A7" w:rsidRDefault="007D49A7" w:rsidP="007D49A7"/>
    <w:p w14:paraId="6EC56506" w14:textId="77777777" w:rsidR="007D49A7" w:rsidRPr="007D49A7" w:rsidRDefault="007D49A7" w:rsidP="007D49A7">
      <w:r w:rsidRPr="007D49A7">
        <w:t>De vetgedrukte zinnen hieronder zijn de zinnen om voor te lezen. De cursieve tekst eronder geeft steeds aan wat u zelf kunt doen of het kind kunt laten doen om meer beleving bij het verhaal te krijgen.</w:t>
      </w:r>
    </w:p>
    <w:p w14:paraId="5DAB6C7B" w14:textId="77777777" w:rsidR="007D49A7" w:rsidRPr="007D49A7" w:rsidRDefault="007D49A7" w:rsidP="007D49A7"/>
    <w:p w14:paraId="090B69C4" w14:textId="0D5AFA88" w:rsidR="007D49A7" w:rsidRPr="007D49A7" w:rsidRDefault="007D49A7" w:rsidP="007D49A7">
      <w:pPr>
        <w:rPr>
          <w:b/>
        </w:rPr>
      </w:pPr>
      <w:r w:rsidRPr="007D49A7">
        <w:rPr>
          <w:b/>
        </w:rPr>
        <w:t>We gaan lezen uit het boek “</w:t>
      </w:r>
      <w:r w:rsidR="00715611">
        <w:rPr>
          <w:b/>
        </w:rPr>
        <w:t>open en dicht</w:t>
      </w:r>
      <w:r w:rsidRPr="007D49A7">
        <w:rPr>
          <w:b/>
        </w:rPr>
        <w:t>”</w:t>
      </w:r>
    </w:p>
    <w:p w14:paraId="32334164" w14:textId="255E77FE" w:rsidR="007D49A7" w:rsidRPr="007D49A7" w:rsidRDefault="007D49A7" w:rsidP="475E75D9">
      <w:pPr>
        <w:rPr>
          <w:i/>
          <w:iCs/>
        </w:rPr>
      </w:pPr>
      <w:r w:rsidRPr="475E75D9">
        <w:rPr>
          <w:i/>
          <w:iCs/>
        </w:rPr>
        <w:t xml:space="preserve">* Laat het </w:t>
      </w:r>
      <w:r w:rsidR="00715611">
        <w:rPr>
          <w:i/>
          <w:iCs/>
        </w:rPr>
        <w:t>doosje</w:t>
      </w:r>
      <w:r w:rsidRPr="475E75D9">
        <w:rPr>
          <w:i/>
          <w:iCs/>
        </w:rPr>
        <w:t xml:space="preserve"> voelen dat aan de doos hangt als verwijzer naar de titel</w:t>
      </w:r>
      <w:r w:rsidR="12D25AA7" w:rsidRPr="475E75D9">
        <w:rPr>
          <w:i/>
          <w:iCs/>
        </w:rPr>
        <w:t>.</w:t>
      </w:r>
    </w:p>
    <w:p w14:paraId="02EB378F" w14:textId="77777777" w:rsidR="007D49A7" w:rsidRPr="007D49A7" w:rsidRDefault="007D49A7" w:rsidP="007D49A7"/>
    <w:p w14:paraId="6A05A809" w14:textId="77777777" w:rsidR="007D49A7" w:rsidRPr="007D49A7" w:rsidRDefault="007D49A7" w:rsidP="007D49A7"/>
    <w:p w14:paraId="191B5AF1" w14:textId="4FA4FC5D" w:rsidR="00715611" w:rsidRPr="00715611" w:rsidRDefault="00715611" w:rsidP="00715611">
      <w:pPr>
        <w:rPr>
          <w:b/>
        </w:rPr>
      </w:pPr>
      <w:r w:rsidRPr="00715611">
        <w:rPr>
          <w:b/>
        </w:rPr>
        <w:t>……</w:t>
      </w:r>
      <w:r>
        <w:rPr>
          <w:b/>
        </w:rPr>
        <w:t>,</w:t>
      </w:r>
      <w:r w:rsidRPr="00715611">
        <w:rPr>
          <w:b/>
        </w:rPr>
        <w:t xml:space="preserve"> doe doosje 1 maar open!</w:t>
      </w:r>
    </w:p>
    <w:p w14:paraId="497C8F77" w14:textId="1C8DA0D8" w:rsidR="00715611" w:rsidRPr="00715611" w:rsidRDefault="00715611" w:rsidP="00715611">
      <w:pPr>
        <w:rPr>
          <w:b/>
        </w:rPr>
      </w:pPr>
      <w:r w:rsidRPr="00715611">
        <w:rPr>
          <w:b/>
        </w:rPr>
        <w:t>Wat zit erin?</w:t>
      </w:r>
      <w:r>
        <w:rPr>
          <w:b/>
        </w:rPr>
        <w:t xml:space="preserve"> *</w:t>
      </w:r>
    </w:p>
    <w:p w14:paraId="4A98AB3F" w14:textId="4CDD8419" w:rsidR="00715611" w:rsidRPr="00715611" w:rsidRDefault="00715611" w:rsidP="00715611">
      <w:pPr>
        <w:rPr>
          <w:b/>
        </w:rPr>
      </w:pPr>
      <w:r w:rsidRPr="00715611">
        <w:rPr>
          <w:b/>
        </w:rPr>
        <w:t xml:space="preserve">Haargel! Ruikt lekker! </w:t>
      </w:r>
      <w:r>
        <w:rPr>
          <w:b/>
        </w:rPr>
        <w:t>**</w:t>
      </w:r>
    </w:p>
    <w:p w14:paraId="5DEE7E54" w14:textId="502AF192" w:rsidR="00715611" w:rsidRPr="00715611" w:rsidRDefault="00715611" w:rsidP="00715611">
      <w:pPr>
        <w:rPr>
          <w:b/>
        </w:rPr>
      </w:pPr>
      <w:r>
        <w:rPr>
          <w:b/>
        </w:rPr>
        <w:t>Even proberen in je haar ***</w:t>
      </w:r>
    </w:p>
    <w:p w14:paraId="217152AE" w14:textId="1BB718B8" w:rsidR="00715611" w:rsidRPr="00715611" w:rsidRDefault="00715611" w:rsidP="00715611">
      <w:pPr>
        <w:rPr>
          <w:b/>
        </w:rPr>
      </w:pPr>
      <w:r w:rsidRPr="00715611">
        <w:rPr>
          <w:b/>
        </w:rPr>
        <w:t>Haargel weer in de doos, doosje dicht</w:t>
      </w:r>
      <w:r>
        <w:rPr>
          <w:b/>
        </w:rPr>
        <w:t xml:space="preserve"> </w:t>
      </w:r>
      <w:r w:rsidRPr="00715611">
        <w:rPr>
          <w:b/>
        </w:rPr>
        <w:t>**</w:t>
      </w:r>
      <w:r>
        <w:rPr>
          <w:b/>
        </w:rPr>
        <w:t>**</w:t>
      </w:r>
    </w:p>
    <w:p w14:paraId="137DA1D9" w14:textId="4BB4EE14" w:rsidR="00715611" w:rsidRPr="00715611" w:rsidRDefault="00715611" w:rsidP="00715611">
      <w:pPr>
        <w:rPr>
          <w:i/>
        </w:rPr>
      </w:pPr>
      <w:r w:rsidRPr="00715611">
        <w:rPr>
          <w:i/>
        </w:rPr>
        <w:t>*</w:t>
      </w:r>
      <w:r>
        <w:rPr>
          <w:i/>
        </w:rPr>
        <w:t xml:space="preserve"> Doe </w:t>
      </w:r>
      <w:r w:rsidRPr="00715611">
        <w:rPr>
          <w:i/>
        </w:rPr>
        <w:t xml:space="preserve">eventueel samen </w:t>
      </w:r>
      <w:r>
        <w:rPr>
          <w:i/>
        </w:rPr>
        <w:t xml:space="preserve">het doosje </w:t>
      </w:r>
      <w:r w:rsidRPr="00715611">
        <w:rPr>
          <w:i/>
        </w:rPr>
        <w:t>open</w:t>
      </w:r>
      <w:r>
        <w:rPr>
          <w:i/>
        </w:rPr>
        <w:t xml:space="preserve"> en</w:t>
      </w:r>
      <w:r w:rsidRPr="00715611">
        <w:rPr>
          <w:i/>
        </w:rPr>
        <w:t xml:space="preserve"> kijk of het voorwerp herken</w:t>
      </w:r>
      <w:r>
        <w:rPr>
          <w:i/>
        </w:rPr>
        <w:t>d</w:t>
      </w:r>
      <w:r w:rsidRPr="00715611">
        <w:rPr>
          <w:i/>
        </w:rPr>
        <w:t xml:space="preserve"> wordt.</w:t>
      </w:r>
    </w:p>
    <w:p w14:paraId="55B6C3FE" w14:textId="6DE96162" w:rsidR="00715611" w:rsidRPr="00715611" w:rsidRDefault="00715611" w:rsidP="00715611">
      <w:pPr>
        <w:rPr>
          <w:i/>
        </w:rPr>
      </w:pPr>
      <w:r>
        <w:rPr>
          <w:i/>
        </w:rPr>
        <w:t xml:space="preserve">** </w:t>
      </w:r>
      <w:r w:rsidRPr="00715611">
        <w:rPr>
          <w:i/>
        </w:rPr>
        <w:t>L</w:t>
      </w:r>
      <w:r>
        <w:rPr>
          <w:i/>
        </w:rPr>
        <w:t>a</w:t>
      </w:r>
      <w:r w:rsidRPr="00715611">
        <w:rPr>
          <w:i/>
        </w:rPr>
        <w:t>at</w:t>
      </w:r>
      <w:r>
        <w:rPr>
          <w:i/>
        </w:rPr>
        <w:t xml:space="preserve"> aan het potje haargel ruiken</w:t>
      </w:r>
      <w:r w:rsidRPr="00715611">
        <w:rPr>
          <w:i/>
        </w:rPr>
        <w:t>.</w:t>
      </w:r>
    </w:p>
    <w:p w14:paraId="410C5EEB" w14:textId="77777777" w:rsidR="00715611" w:rsidRDefault="00715611" w:rsidP="00715611">
      <w:pPr>
        <w:rPr>
          <w:i/>
        </w:rPr>
      </w:pPr>
      <w:r w:rsidRPr="00715611">
        <w:rPr>
          <w:i/>
        </w:rPr>
        <w:t>**</w:t>
      </w:r>
      <w:r>
        <w:rPr>
          <w:i/>
        </w:rPr>
        <w:t>* Eventueel een beetje gel in het haar doen.</w:t>
      </w:r>
    </w:p>
    <w:p w14:paraId="5F89D006" w14:textId="557051AA" w:rsidR="00715611" w:rsidRPr="00715611" w:rsidRDefault="00715611" w:rsidP="00715611">
      <w:pPr>
        <w:rPr>
          <w:i/>
        </w:rPr>
      </w:pPr>
      <w:r>
        <w:rPr>
          <w:i/>
        </w:rPr>
        <w:t>****</w:t>
      </w:r>
      <w:r w:rsidRPr="00715611">
        <w:rPr>
          <w:i/>
        </w:rPr>
        <w:t xml:space="preserve"> </w:t>
      </w:r>
      <w:r>
        <w:rPr>
          <w:i/>
        </w:rPr>
        <w:t>S</w:t>
      </w:r>
      <w:r w:rsidRPr="00715611">
        <w:rPr>
          <w:i/>
        </w:rPr>
        <w:t>amen opruimen en doosje dicht doen</w:t>
      </w:r>
      <w:r>
        <w:rPr>
          <w:i/>
        </w:rPr>
        <w:t>.</w:t>
      </w:r>
    </w:p>
    <w:p w14:paraId="44FE4D79" w14:textId="5A3BFD6B" w:rsidR="00715611" w:rsidRDefault="00715611" w:rsidP="00715611">
      <w:pPr>
        <w:rPr>
          <w:b/>
        </w:rPr>
      </w:pPr>
    </w:p>
    <w:p w14:paraId="4A75E303" w14:textId="77777777" w:rsidR="00715611" w:rsidRPr="00715611" w:rsidRDefault="00715611" w:rsidP="00715611">
      <w:pPr>
        <w:rPr>
          <w:b/>
        </w:rPr>
      </w:pPr>
    </w:p>
    <w:p w14:paraId="6AEEE5E2" w14:textId="1B229D03" w:rsidR="00715611" w:rsidRPr="00715611" w:rsidRDefault="00715611" w:rsidP="00715611">
      <w:pPr>
        <w:rPr>
          <w:b/>
        </w:rPr>
      </w:pPr>
      <w:r w:rsidRPr="00715611">
        <w:rPr>
          <w:b/>
        </w:rPr>
        <w:t>…</w:t>
      </w:r>
      <w:r>
        <w:rPr>
          <w:b/>
        </w:rPr>
        <w:t>.</w:t>
      </w:r>
      <w:r w:rsidRPr="00715611">
        <w:rPr>
          <w:b/>
        </w:rPr>
        <w:t>..</w:t>
      </w:r>
      <w:r>
        <w:rPr>
          <w:b/>
        </w:rPr>
        <w:t>,</w:t>
      </w:r>
      <w:r w:rsidRPr="00715611">
        <w:rPr>
          <w:b/>
        </w:rPr>
        <w:t xml:space="preserve"> doe doosje twee maar open!</w:t>
      </w:r>
    </w:p>
    <w:p w14:paraId="69F60184" w14:textId="2198080F" w:rsidR="00715611" w:rsidRPr="00715611" w:rsidRDefault="00715611" w:rsidP="00715611">
      <w:pPr>
        <w:rPr>
          <w:b/>
        </w:rPr>
      </w:pPr>
      <w:r w:rsidRPr="00715611">
        <w:rPr>
          <w:b/>
        </w:rPr>
        <w:t>Wat zit erin?</w:t>
      </w:r>
      <w:r>
        <w:rPr>
          <w:b/>
        </w:rPr>
        <w:t xml:space="preserve"> *</w:t>
      </w:r>
    </w:p>
    <w:p w14:paraId="1DA50CE2" w14:textId="1148AE4C" w:rsidR="00715611" w:rsidRPr="00715611" w:rsidRDefault="00715611" w:rsidP="00715611">
      <w:pPr>
        <w:rPr>
          <w:b/>
        </w:rPr>
      </w:pPr>
      <w:r w:rsidRPr="00715611">
        <w:rPr>
          <w:b/>
        </w:rPr>
        <w:t>Een stekelbal, voel maar eens!</w:t>
      </w:r>
      <w:r>
        <w:rPr>
          <w:b/>
        </w:rPr>
        <w:t xml:space="preserve"> **</w:t>
      </w:r>
    </w:p>
    <w:p w14:paraId="5FEBEB1A" w14:textId="14CF1F00" w:rsidR="00715611" w:rsidRPr="00715611" w:rsidRDefault="00715611" w:rsidP="00715611">
      <w:pPr>
        <w:rPr>
          <w:b/>
        </w:rPr>
      </w:pPr>
      <w:r w:rsidRPr="00715611">
        <w:rPr>
          <w:b/>
        </w:rPr>
        <w:t xml:space="preserve">Stekelbal in </w:t>
      </w:r>
      <w:r>
        <w:rPr>
          <w:b/>
        </w:rPr>
        <w:t xml:space="preserve">de </w:t>
      </w:r>
      <w:r w:rsidRPr="00715611">
        <w:rPr>
          <w:b/>
        </w:rPr>
        <w:t>doos, doosje dicht</w:t>
      </w:r>
      <w:r>
        <w:rPr>
          <w:b/>
        </w:rPr>
        <w:t xml:space="preserve"> </w:t>
      </w:r>
      <w:r w:rsidRPr="00715611">
        <w:rPr>
          <w:b/>
        </w:rPr>
        <w:t>*</w:t>
      </w:r>
      <w:r>
        <w:rPr>
          <w:b/>
        </w:rPr>
        <w:t>*</w:t>
      </w:r>
      <w:r w:rsidRPr="00715611">
        <w:rPr>
          <w:b/>
        </w:rPr>
        <w:t>*</w:t>
      </w:r>
    </w:p>
    <w:p w14:paraId="78A73CB4" w14:textId="5C36F1A3" w:rsidR="00715611" w:rsidRPr="00715611" w:rsidRDefault="00715611" w:rsidP="00715611">
      <w:pPr>
        <w:rPr>
          <w:i/>
        </w:rPr>
      </w:pPr>
      <w:r w:rsidRPr="00715611">
        <w:rPr>
          <w:i/>
        </w:rPr>
        <w:t>*</w:t>
      </w:r>
      <w:r>
        <w:rPr>
          <w:i/>
        </w:rPr>
        <w:t xml:space="preserve"> Doe eventueel samen het </w:t>
      </w:r>
      <w:r w:rsidRPr="00715611">
        <w:rPr>
          <w:i/>
        </w:rPr>
        <w:t>doosje open</w:t>
      </w:r>
      <w:r>
        <w:rPr>
          <w:i/>
        </w:rPr>
        <w:t xml:space="preserve"> en</w:t>
      </w:r>
      <w:r w:rsidRPr="00715611">
        <w:rPr>
          <w:i/>
        </w:rPr>
        <w:t xml:space="preserve"> kijk</w:t>
      </w:r>
      <w:r>
        <w:rPr>
          <w:i/>
        </w:rPr>
        <w:t xml:space="preserve"> of het voorwerp herkend</w:t>
      </w:r>
      <w:r w:rsidRPr="00715611">
        <w:rPr>
          <w:i/>
        </w:rPr>
        <w:t xml:space="preserve"> wordt.</w:t>
      </w:r>
    </w:p>
    <w:p w14:paraId="42D0B3AF" w14:textId="0C7688B8" w:rsidR="00715611" w:rsidRPr="00715611" w:rsidRDefault="00715611" w:rsidP="00715611">
      <w:pPr>
        <w:rPr>
          <w:i/>
        </w:rPr>
      </w:pPr>
      <w:r>
        <w:rPr>
          <w:i/>
        </w:rPr>
        <w:t xml:space="preserve">** </w:t>
      </w:r>
      <w:r w:rsidRPr="00715611">
        <w:rPr>
          <w:i/>
        </w:rPr>
        <w:t>L</w:t>
      </w:r>
      <w:r>
        <w:rPr>
          <w:i/>
        </w:rPr>
        <w:t>a</w:t>
      </w:r>
      <w:r w:rsidRPr="00715611">
        <w:rPr>
          <w:i/>
        </w:rPr>
        <w:t>at</w:t>
      </w:r>
      <w:r>
        <w:rPr>
          <w:i/>
        </w:rPr>
        <w:t xml:space="preserve"> de stekelbal</w:t>
      </w:r>
      <w:r w:rsidRPr="00715611">
        <w:rPr>
          <w:i/>
        </w:rPr>
        <w:t xml:space="preserve"> voelen</w:t>
      </w:r>
      <w:r>
        <w:rPr>
          <w:i/>
        </w:rPr>
        <w:t>.</w:t>
      </w:r>
    </w:p>
    <w:p w14:paraId="5B8A28CC" w14:textId="63BCDEEE" w:rsidR="00715611" w:rsidRPr="00715611" w:rsidRDefault="00715611" w:rsidP="00715611">
      <w:pPr>
        <w:rPr>
          <w:i/>
        </w:rPr>
      </w:pPr>
      <w:r>
        <w:rPr>
          <w:i/>
        </w:rPr>
        <w:t>*</w:t>
      </w:r>
      <w:r w:rsidRPr="00715611">
        <w:rPr>
          <w:i/>
        </w:rPr>
        <w:t xml:space="preserve">** </w:t>
      </w:r>
      <w:r>
        <w:rPr>
          <w:i/>
        </w:rPr>
        <w:t xml:space="preserve">Doe de stekelbal </w:t>
      </w:r>
      <w:r w:rsidRPr="00715611">
        <w:rPr>
          <w:i/>
        </w:rPr>
        <w:t xml:space="preserve">samen </w:t>
      </w:r>
      <w:r>
        <w:rPr>
          <w:i/>
        </w:rPr>
        <w:t xml:space="preserve">in de doos en doe het </w:t>
      </w:r>
      <w:r w:rsidRPr="00715611">
        <w:rPr>
          <w:i/>
        </w:rPr>
        <w:t>doosje dicht.</w:t>
      </w:r>
    </w:p>
    <w:p w14:paraId="5E4C0D59" w14:textId="5FC14353" w:rsidR="00715611" w:rsidRDefault="00715611" w:rsidP="00715611">
      <w:pPr>
        <w:rPr>
          <w:b/>
        </w:rPr>
      </w:pPr>
    </w:p>
    <w:p w14:paraId="1440B274" w14:textId="77777777" w:rsidR="00715611" w:rsidRPr="00715611" w:rsidRDefault="00715611" w:rsidP="00715611">
      <w:pPr>
        <w:rPr>
          <w:b/>
        </w:rPr>
      </w:pPr>
    </w:p>
    <w:p w14:paraId="26A8F71C" w14:textId="6506DAD3" w:rsidR="00715611" w:rsidRPr="00715611" w:rsidRDefault="00715611" w:rsidP="00715611">
      <w:pPr>
        <w:rPr>
          <w:b/>
        </w:rPr>
      </w:pPr>
      <w:r w:rsidRPr="00715611">
        <w:rPr>
          <w:b/>
        </w:rPr>
        <w:t>…</w:t>
      </w:r>
      <w:r>
        <w:rPr>
          <w:b/>
        </w:rPr>
        <w:t>.</w:t>
      </w:r>
      <w:r w:rsidRPr="00715611">
        <w:rPr>
          <w:b/>
        </w:rPr>
        <w:t>..</w:t>
      </w:r>
      <w:r>
        <w:rPr>
          <w:b/>
        </w:rPr>
        <w:t>,</w:t>
      </w:r>
      <w:r w:rsidRPr="00715611">
        <w:rPr>
          <w:b/>
        </w:rPr>
        <w:t xml:space="preserve"> doe doosje drie maar open!</w:t>
      </w:r>
    </w:p>
    <w:p w14:paraId="3B1CB69A" w14:textId="3ACA050A" w:rsidR="00715611" w:rsidRPr="00715611" w:rsidRDefault="00715611" w:rsidP="00715611">
      <w:pPr>
        <w:rPr>
          <w:b/>
        </w:rPr>
      </w:pPr>
      <w:r w:rsidRPr="00715611">
        <w:rPr>
          <w:b/>
        </w:rPr>
        <w:t>Wat zit erin?</w:t>
      </w:r>
      <w:r>
        <w:rPr>
          <w:b/>
        </w:rPr>
        <w:t xml:space="preserve"> *</w:t>
      </w:r>
    </w:p>
    <w:p w14:paraId="57960C15" w14:textId="217CE638" w:rsidR="00715611" w:rsidRPr="00715611" w:rsidRDefault="00715611" w:rsidP="00715611">
      <w:pPr>
        <w:rPr>
          <w:b/>
        </w:rPr>
      </w:pPr>
      <w:r w:rsidRPr="00715611">
        <w:rPr>
          <w:b/>
        </w:rPr>
        <w:t>Een mu</w:t>
      </w:r>
      <w:r w:rsidR="00FE42BD">
        <w:rPr>
          <w:b/>
        </w:rPr>
        <w:t>ziekdoosje, luister maar eens! **</w:t>
      </w:r>
    </w:p>
    <w:p w14:paraId="325A6F2D" w14:textId="4F98B7CD" w:rsidR="00715611" w:rsidRPr="00715611" w:rsidRDefault="00715611" w:rsidP="00715611">
      <w:pPr>
        <w:rPr>
          <w:b/>
        </w:rPr>
      </w:pPr>
      <w:r w:rsidRPr="00715611">
        <w:rPr>
          <w:b/>
        </w:rPr>
        <w:t>Muziekdoosje in de doos, doosje dicht</w:t>
      </w:r>
      <w:r w:rsidR="00FE42BD">
        <w:rPr>
          <w:b/>
        </w:rPr>
        <w:t xml:space="preserve"> </w:t>
      </w:r>
      <w:r w:rsidRPr="00715611">
        <w:rPr>
          <w:b/>
        </w:rPr>
        <w:t>**</w:t>
      </w:r>
      <w:r w:rsidR="00FE42BD">
        <w:rPr>
          <w:b/>
        </w:rPr>
        <w:t>*</w:t>
      </w:r>
    </w:p>
    <w:p w14:paraId="0E0E69F8" w14:textId="77777777" w:rsidR="00FE42BD" w:rsidRDefault="00FE42BD" w:rsidP="00715611">
      <w:pPr>
        <w:rPr>
          <w:i/>
        </w:rPr>
      </w:pPr>
      <w:r w:rsidRPr="00FE42BD">
        <w:rPr>
          <w:i/>
        </w:rPr>
        <w:t>* Doe eventueel samen het doosje open en kijk of het voorwerp herkend wordt.</w:t>
      </w:r>
      <w:r>
        <w:rPr>
          <w:i/>
        </w:rPr>
        <w:t xml:space="preserve"> </w:t>
      </w:r>
    </w:p>
    <w:p w14:paraId="752CBF56" w14:textId="5AE3A6AA" w:rsidR="00715611" w:rsidRPr="00FE42BD" w:rsidRDefault="00FE42BD" w:rsidP="00715611">
      <w:pPr>
        <w:rPr>
          <w:i/>
        </w:rPr>
      </w:pPr>
      <w:r>
        <w:rPr>
          <w:i/>
        </w:rPr>
        <w:t xml:space="preserve">** </w:t>
      </w:r>
      <w:r w:rsidR="00715611" w:rsidRPr="00FE42BD">
        <w:rPr>
          <w:i/>
        </w:rPr>
        <w:t>L</w:t>
      </w:r>
      <w:r>
        <w:rPr>
          <w:i/>
        </w:rPr>
        <w:t>a</w:t>
      </w:r>
      <w:r w:rsidR="00715611" w:rsidRPr="00FE42BD">
        <w:rPr>
          <w:i/>
        </w:rPr>
        <w:t>at horen</w:t>
      </w:r>
      <w:r>
        <w:rPr>
          <w:i/>
        </w:rPr>
        <w:t xml:space="preserve"> hoe het muziekdoosje klinkt</w:t>
      </w:r>
      <w:r w:rsidR="00715611" w:rsidRPr="00FE42BD">
        <w:rPr>
          <w:i/>
        </w:rPr>
        <w:t>.</w:t>
      </w:r>
    </w:p>
    <w:p w14:paraId="50B52A45" w14:textId="34C95BFB" w:rsidR="00715611" w:rsidRPr="00FE42BD" w:rsidRDefault="00FE42BD" w:rsidP="00715611">
      <w:pPr>
        <w:rPr>
          <w:i/>
        </w:rPr>
      </w:pPr>
      <w:r>
        <w:rPr>
          <w:i/>
        </w:rPr>
        <w:t>** S</w:t>
      </w:r>
      <w:r w:rsidR="00715611" w:rsidRPr="00FE42BD">
        <w:rPr>
          <w:i/>
        </w:rPr>
        <w:t>amen opruimen en doosje dicht doen.</w:t>
      </w:r>
    </w:p>
    <w:p w14:paraId="512385C9" w14:textId="3CD91793" w:rsidR="00715611" w:rsidRDefault="00715611" w:rsidP="00715611">
      <w:pPr>
        <w:rPr>
          <w:b/>
        </w:rPr>
      </w:pPr>
    </w:p>
    <w:p w14:paraId="6F6A49CD" w14:textId="77777777" w:rsidR="00FE42BD" w:rsidRPr="00715611" w:rsidRDefault="00FE42BD" w:rsidP="00715611">
      <w:pPr>
        <w:rPr>
          <w:b/>
        </w:rPr>
      </w:pPr>
    </w:p>
    <w:p w14:paraId="5AD05F5D" w14:textId="31480B57" w:rsidR="00715611" w:rsidRPr="00715611" w:rsidRDefault="00715611" w:rsidP="00715611">
      <w:pPr>
        <w:rPr>
          <w:b/>
        </w:rPr>
      </w:pPr>
      <w:r w:rsidRPr="00715611">
        <w:rPr>
          <w:b/>
        </w:rPr>
        <w:t>…</w:t>
      </w:r>
      <w:r w:rsidR="00FE42BD">
        <w:rPr>
          <w:b/>
        </w:rPr>
        <w:t>…,</w:t>
      </w:r>
      <w:r w:rsidRPr="00715611">
        <w:rPr>
          <w:b/>
        </w:rPr>
        <w:t xml:space="preserve"> doe doosje vier maar open!</w:t>
      </w:r>
    </w:p>
    <w:p w14:paraId="06E7497B" w14:textId="2E45E760" w:rsidR="00715611" w:rsidRPr="00715611" w:rsidRDefault="00715611" w:rsidP="00715611">
      <w:pPr>
        <w:rPr>
          <w:b/>
        </w:rPr>
      </w:pPr>
      <w:r w:rsidRPr="00715611">
        <w:rPr>
          <w:b/>
        </w:rPr>
        <w:lastRenderedPageBreak/>
        <w:t>Wat zit er</w:t>
      </w:r>
      <w:r w:rsidR="00FE42BD">
        <w:rPr>
          <w:b/>
        </w:rPr>
        <w:t>in</w:t>
      </w:r>
      <w:r w:rsidRPr="00715611">
        <w:rPr>
          <w:b/>
        </w:rPr>
        <w:t>?</w:t>
      </w:r>
      <w:r w:rsidR="00FE42BD">
        <w:rPr>
          <w:b/>
        </w:rPr>
        <w:t xml:space="preserve"> *</w:t>
      </w:r>
    </w:p>
    <w:p w14:paraId="71FAAD3A" w14:textId="548672FB" w:rsidR="00715611" w:rsidRPr="00715611" w:rsidRDefault="00715611" w:rsidP="00715611">
      <w:pPr>
        <w:rPr>
          <w:b/>
        </w:rPr>
      </w:pPr>
      <w:r w:rsidRPr="00715611">
        <w:rPr>
          <w:b/>
        </w:rPr>
        <w:t>Appelmoes, mmm lekker, proef maar eens!</w:t>
      </w:r>
      <w:r w:rsidR="00FE42BD">
        <w:rPr>
          <w:b/>
        </w:rPr>
        <w:t xml:space="preserve"> **</w:t>
      </w:r>
    </w:p>
    <w:p w14:paraId="38D47717" w14:textId="399B66F7" w:rsidR="00715611" w:rsidRPr="00715611" w:rsidRDefault="00715611" w:rsidP="00715611">
      <w:pPr>
        <w:rPr>
          <w:b/>
        </w:rPr>
      </w:pPr>
      <w:r w:rsidRPr="00715611">
        <w:rPr>
          <w:b/>
        </w:rPr>
        <w:t>Appelmoes in de doos, doos</w:t>
      </w:r>
      <w:r w:rsidR="00FE42BD">
        <w:rPr>
          <w:b/>
        </w:rPr>
        <w:t>je</w:t>
      </w:r>
      <w:r w:rsidRPr="00715611">
        <w:rPr>
          <w:b/>
        </w:rPr>
        <w:t xml:space="preserve"> dicht</w:t>
      </w:r>
      <w:r w:rsidR="00FE42BD">
        <w:rPr>
          <w:b/>
        </w:rPr>
        <w:t xml:space="preserve"> *</w:t>
      </w:r>
      <w:r w:rsidRPr="00715611">
        <w:rPr>
          <w:b/>
        </w:rPr>
        <w:t>**</w:t>
      </w:r>
    </w:p>
    <w:p w14:paraId="63C5790B" w14:textId="77777777" w:rsidR="00FE42BD" w:rsidRPr="00FE42BD" w:rsidRDefault="00FE42BD" w:rsidP="00FE42BD">
      <w:pPr>
        <w:rPr>
          <w:i/>
        </w:rPr>
      </w:pPr>
      <w:r w:rsidRPr="00FE42BD">
        <w:rPr>
          <w:i/>
        </w:rPr>
        <w:t xml:space="preserve">* Doe eventueel samen het doosje open en kijk of het voorwerp herkend wordt. </w:t>
      </w:r>
    </w:p>
    <w:p w14:paraId="29C18998" w14:textId="01E94506" w:rsidR="00FE42BD" w:rsidRPr="00FE42BD" w:rsidRDefault="00FE42BD" w:rsidP="00FE42BD">
      <w:pPr>
        <w:rPr>
          <w:i/>
        </w:rPr>
      </w:pPr>
      <w:r w:rsidRPr="00FE42BD">
        <w:rPr>
          <w:i/>
        </w:rPr>
        <w:t xml:space="preserve">** Laat </w:t>
      </w:r>
      <w:r>
        <w:rPr>
          <w:i/>
        </w:rPr>
        <w:t>de appelmoes proeven</w:t>
      </w:r>
      <w:r w:rsidRPr="00FE42BD">
        <w:rPr>
          <w:i/>
        </w:rPr>
        <w:t>.</w:t>
      </w:r>
    </w:p>
    <w:p w14:paraId="67B04D96" w14:textId="6D09A808" w:rsidR="00715611" w:rsidRDefault="00FE42BD" w:rsidP="00FE42BD">
      <w:pPr>
        <w:rPr>
          <w:i/>
        </w:rPr>
      </w:pPr>
      <w:r w:rsidRPr="00FE42BD">
        <w:rPr>
          <w:i/>
        </w:rPr>
        <w:t>** Samen opruimen en doosje dicht doen.</w:t>
      </w:r>
    </w:p>
    <w:p w14:paraId="268030BB" w14:textId="1EDA3DCB" w:rsidR="00FE42BD" w:rsidRDefault="00FE42BD" w:rsidP="00FE42BD">
      <w:pPr>
        <w:rPr>
          <w:i/>
        </w:rPr>
      </w:pPr>
    </w:p>
    <w:p w14:paraId="35814FA4" w14:textId="77777777" w:rsidR="00FE42BD" w:rsidRPr="00715611" w:rsidRDefault="00FE42BD" w:rsidP="00FE42BD">
      <w:pPr>
        <w:rPr>
          <w:b/>
        </w:rPr>
      </w:pPr>
    </w:p>
    <w:p w14:paraId="719D4F20" w14:textId="5EC27DD6" w:rsidR="00715611" w:rsidRPr="00715611" w:rsidRDefault="00FE42BD" w:rsidP="00715611">
      <w:pPr>
        <w:rPr>
          <w:b/>
        </w:rPr>
      </w:pPr>
      <w:r>
        <w:rPr>
          <w:b/>
        </w:rPr>
        <w:t>.</w:t>
      </w:r>
      <w:r w:rsidR="00715611" w:rsidRPr="00715611">
        <w:rPr>
          <w:b/>
        </w:rPr>
        <w:t>…..</w:t>
      </w:r>
      <w:r>
        <w:rPr>
          <w:b/>
        </w:rPr>
        <w:t>,</w:t>
      </w:r>
      <w:r w:rsidR="00715611" w:rsidRPr="00715611">
        <w:rPr>
          <w:b/>
        </w:rPr>
        <w:t xml:space="preserve"> doe doosje vijf maar open!</w:t>
      </w:r>
    </w:p>
    <w:p w14:paraId="3AF18473" w14:textId="2DB9C67B" w:rsidR="00715611" w:rsidRPr="00715611" w:rsidRDefault="00FE42BD" w:rsidP="00715611">
      <w:pPr>
        <w:rPr>
          <w:b/>
        </w:rPr>
      </w:pPr>
      <w:r>
        <w:rPr>
          <w:b/>
        </w:rPr>
        <w:t>Wat zit er</w:t>
      </w:r>
      <w:r w:rsidR="00715611" w:rsidRPr="00715611">
        <w:rPr>
          <w:b/>
        </w:rPr>
        <w:t>in?</w:t>
      </w:r>
      <w:r>
        <w:rPr>
          <w:b/>
        </w:rPr>
        <w:t xml:space="preserve"> *</w:t>
      </w:r>
    </w:p>
    <w:p w14:paraId="5E72F323" w14:textId="4E358F09" w:rsidR="00715611" w:rsidRPr="00715611" w:rsidRDefault="00715611" w:rsidP="00715611">
      <w:pPr>
        <w:rPr>
          <w:b/>
        </w:rPr>
      </w:pPr>
      <w:r w:rsidRPr="00715611">
        <w:rPr>
          <w:b/>
        </w:rPr>
        <w:t>Een spiege</w:t>
      </w:r>
      <w:r w:rsidR="00FE42BD">
        <w:rPr>
          <w:b/>
        </w:rPr>
        <w:t>l, kijk maar eens in de spiegel **</w:t>
      </w:r>
    </w:p>
    <w:p w14:paraId="7AE66ADD" w14:textId="28331F58" w:rsidR="00715611" w:rsidRPr="00715611" w:rsidRDefault="00715611" w:rsidP="00715611">
      <w:pPr>
        <w:rPr>
          <w:b/>
        </w:rPr>
      </w:pPr>
      <w:r w:rsidRPr="00715611">
        <w:rPr>
          <w:b/>
        </w:rPr>
        <w:t>Hé</w:t>
      </w:r>
      <w:r w:rsidR="00FE42BD">
        <w:rPr>
          <w:b/>
        </w:rPr>
        <w:t>,</w:t>
      </w:r>
      <w:r w:rsidRPr="00715611">
        <w:rPr>
          <w:b/>
        </w:rPr>
        <w:t xml:space="preserve"> wie zie ik daar</w:t>
      </w:r>
      <w:r w:rsidR="00FE42BD">
        <w:rPr>
          <w:b/>
        </w:rPr>
        <w:t>? Die ken ik</w:t>
      </w:r>
    </w:p>
    <w:p w14:paraId="749EA8BA" w14:textId="77BD32B2" w:rsidR="00715611" w:rsidRPr="00715611" w:rsidRDefault="00FE42BD" w:rsidP="00715611">
      <w:pPr>
        <w:rPr>
          <w:b/>
        </w:rPr>
      </w:pPr>
      <w:r>
        <w:rPr>
          <w:b/>
        </w:rPr>
        <w:t xml:space="preserve">Spiegel in de doos, </w:t>
      </w:r>
      <w:r w:rsidR="00715611" w:rsidRPr="00715611">
        <w:rPr>
          <w:b/>
        </w:rPr>
        <w:t>doosje dicht</w:t>
      </w:r>
      <w:r>
        <w:rPr>
          <w:b/>
        </w:rPr>
        <w:t xml:space="preserve"> </w:t>
      </w:r>
      <w:r w:rsidR="00715611" w:rsidRPr="00715611">
        <w:rPr>
          <w:b/>
        </w:rPr>
        <w:t>**</w:t>
      </w:r>
      <w:r>
        <w:rPr>
          <w:b/>
        </w:rPr>
        <w:t>*</w:t>
      </w:r>
    </w:p>
    <w:p w14:paraId="0ACF700D" w14:textId="77777777" w:rsidR="00FE42BD" w:rsidRPr="00FE42BD" w:rsidRDefault="00FE42BD" w:rsidP="00FE42BD">
      <w:pPr>
        <w:rPr>
          <w:i/>
        </w:rPr>
      </w:pPr>
      <w:r w:rsidRPr="00FE42BD">
        <w:rPr>
          <w:i/>
        </w:rPr>
        <w:t xml:space="preserve">* Doe eventueel samen het doosje open en kijk of het voorwerp herkend wordt. </w:t>
      </w:r>
    </w:p>
    <w:p w14:paraId="530A5A52" w14:textId="51D0F42A" w:rsidR="00FE42BD" w:rsidRPr="00FE42BD" w:rsidRDefault="00FE42BD" w:rsidP="00FE42BD">
      <w:pPr>
        <w:rPr>
          <w:i/>
        </w:rPr>
      </w:pPr>
      <w:r w:rsidRPr="00FE42BD">
        <w:rPr>
          <w:i/>
        </w:rPr>
        <w:t xml:space="preserve">** Laat </w:t>
      </w:r>
      <w:r>
        <w:rPr>
          <w:i/>
        </w:rPr>
        <w:t>in de spiegel kijken</w:t>
      </w:r>
      <w:r w:rsidRPr="00FE42BD">
        <w:rPr>
          <w:i/>
        </w:rPr>
        <w:t>.</w:t>
      </w:r>
    </w:p>
    <w:p w14:paraId="06C2C61C" w14:textId="68672D31" w:rsidR="00715611" w:rsidRDefault="00FE42BD" w:rsidP="00FE42BD">
      <w:pPr>
        <w:rPr>
          <w:i/>
        </w:rPr>
      </w:pPr>
      <w:r>
        <w:rPr>
          <w:i/>
        </w:rPr>
        <w:t xml:space="preserve">** Doe samen de spiegel in de doos en doe het </w:t>
      </w:r>
      <w:r w:rsidRPr="00FE42BD">
        <w:rPr>
          <w:i/>
        </w:rPr>
        <w:t>doosje dicht.</w:t>
      </w:r>
    </w:p>
    <w:p w14:paraId="2E26FDC0" w14:textId="28E178A2" w:rsidR="00FE42BD" w:rsidRDefault="00FE42BD" w:rsidP="00FE42BD">
      <w:pPr>
        <w:rPr>
          <w:i/>
        </w:rPr>
      </w:pPr>
    </w:p>
    <w:p w14:paraId="6CDD9612" w14:textId="77777777" w:rsidR="00FE42BD" w:rsidRPr="00FE42BD" w:rsidRDefault="00FE42BD" w:rsidP="00FE42BD">
      <w:pPr>
        <w:rPr>
          <w:i/>
        </w:rPr>
      </w:pPr>
    </w:p>
    <w:p w14:paraId="7936E46E" w14:textId="74DDA5E3" w:rsidR="00715611" w:rsidRPr="00715611" w:rsidRDefault="00715611" w:rsidP="00715611">
      <w:pPr>
        <w:rPr>
          <w:b/>
        </w:rPr>
      </w:pPr>
      <w:r w:rsidRPr="00715611">
        <w:rPr>
          <w:b/>
        </w:rPr>
        <w:t>…</w:t>
      </w:r>
      <w:r w:rsidR="00FE42BD">
        <w:rPr>
          <w:b/>
        </w:rPr>
        <w:t>…,</w:t>
      </w:r>
      <w:r w:rsidRPr="00715611">
        <w:rPr>
          <w:b/>
        </w:rPr>
        <w:t xml:space="preserve"> doe doosje zes maar open!</w:t>
      </w:r>
    </w:p>
    <w:p w14:paraId="49E63C02" w14:textId="2C6CB2B3" w:rsidR="00715611" w:rsidRPr="00715611" w:rsidRDefault="00715611" w:rsidP="00715611">
      <w:pPr>
        <w:rPr>
          <w:b/>
        </w:rPr>
      </w:pPr>
      <w:r w:rsidRPr="00715611">
        <w:rPr>
          <w:b/>
        </w:rPr>
        <w:t>Wat zit erin?</w:t>
      </w:r>
      <w:r w:rsidR="00FE42BD">
        <w:rPr>
          <w:b/>
        </w:rPr>
        <w:t xml:space="preserve"> *</w:t>
      </w:r>
    </w:p>
    <w:p w14:paraId="2098EFDF" w14:textId="76FB5B4D" w:rsidR="00715611" w:rsidRPr="00715611" w:rsidRDefault="00715611" w:rsidP="00715611">
      <w:pPr>
        <w:rPr>
          <w:b/>
        </w:rPr>
      </w:pPr>
      <w:r w:rsidRPr="00715611">
        <w:rPr>
          <w:b/>
        </w:rPr>
        <w:t>Klittenband, trek maar uit elkaar!</w:t>
      </w:r>
      <w:r w:rsidR="00FE42BD">
        <w:rPr>
          <w:b/>
        </w:rPr>
        <w:t xml:space="preserve"> **</w:t>
      </w:r>
    </w:p>
    <w:p w14:paraId="2636FB01" w14:textId="4B07C6A0" w:rsidR="00715611" w:rsidRPr="00715611" w:rsidRDefault="00715611" w:rsidP="00715611">
      <w:pPr>
        <w:rPr>
          <w:b/>
        </w:rPr>
      </w:pPr>
      <w:r w:rsidRPr="00715611">
        <w:rPr>
          <w:b/>
        </w:rPr>
        <w:t>Klittenband in de doos, doosje dicht</w:t>
      </w:r>
      <w:r w:rsidR="00FE42BD">
        <w:rPr>
          <w:b/>
        </w:rPr>
        <w:t xml:space="preserve"> *</w:t>
      </w:r>
      <w:r w:rsidRPr="00715611">
        <w:rPr>
          <w:b/>
        </w:rPr>
        <w:t>**</w:t>
      </w:r>
    </w:p>
    <w:p w14:paraId="1A8D19DA" w14:textId="77777777" w:rsidR="00FE42BD" w:rsidRPr="00FE42BD" w:rsidRDefault="00FE42BD" w:rsidP="00FE42BD">
      <w:pPr>
        <w:rPr>
          <w:i/>
        </w:rPr>
      </w:pPr>
      <w:r w:rsidRPr="00FE42BD">
        <w:rPr>
          <w:i/>
        </w:rPr>
        <w:t xml:space="preserve">* Doe eventueel samen het doosje open en kijk of het voorwerp herkend wordt. </w:t>
      </w:r>
    </w:p>
    <w:p w14:paraId="32257266" w14:textId="26D16B22" w:rsidR="00FE42BD" w:rsidRPr="00FE42BD" w:rsidRDefault="00FE42BD" w:rsidP="00FE42BD">
      <w:pPr>
        <w:rPr>
          <w:i/>
        </w:rPr>
      </w:pPr>
      <w:r w:rsidRPr="00FE42BD">
        <w:rPr>
          <w:i/>
        </w:rPr>
        <w:t xml:space="preserve">** Laat </w:t>
      </w:r>
      <w:r w:rsidR="00F72C9C">
        <w:rPr>
          <w:i/>
        </w:rPr>
        <w:t>het klittenband uit elkaar trekken</w:t>
      </w:r>
      <w:r w:rsidRPr="00FE42BD">
        <w:rPr>
          <w:i/>
        </w:rPr>
        <w:t>.</w:t>
      </w:r>
    </w:p>
    <w:p w14:paraId="61A2815A" w14:textId="0FF0215E" w:rsidR="00FE42BD" w:rsidRDefault="00FE42BD" w:rsidP="00FE42BD">
      <w:pPr>
        <w:rPr>
          <w:i/>
        </w:rPr>
      </w:pPr>
      <w:r>
        <w:rPr>
          <w:i/>
        </w:rPr>
        <w:t xml:space="preserve">** Doe samen de </w:t>
      </w:r>
      <w:r w:rsidR="00F72C9C">
        <w:rPr>
          <w:i/>
        </w:rPr>
        <w:t>klittenband</w:t>
      </w:r>
      <w:r>
        <w:rPr>
          <w:i/>
        </w:rPr>
        <w:t xml:space="preserve"> in de doos en doe het </w:t>
      </w:r>
      <w:r w:rsidRPr="00FE42BD">
        <w:rPr>
          <w:i/>
        </w:rPr>
        <w:t>doosje dicht.</w:t>
      </w:r>
    </w:p>
    <w:p w14:paraId="5E43989C" w14:textId="324952C8" w:rsidR="00715611" w:rsidRDefault="00715611" w:rsidP="00715611">
      <w:pPr>
        <w:rPr>
          <w:b/>
        </w:rPr>
      </w:pPr>
    </w:p>
    <w:p w14:paraId="41F98A83" w14:textId="77777777" w:rsidR="00FE42BD" w:rsidRPr="00715611" w:rsidRDefault="00FE42BD" w:rsidP="00715611">
      <w:pPr>
        <w:rPr>
          <w:b/>
        </w:rPr>
      </w:pPr>
    </w:p>
    <w:p w14:paraId="7272FD34" w14:textId="0C781F8B" w:rsidR="007D49A7" w:rsidRPr="007D49A7" w:rsidRDefault="007D49A7" w:rsidP="00715611">
      <w:pPr>
        <w:rPr>
          <w:b/>
        </w:rPr>
      </w:pPr>
      <w:r w:rsidRPr="007D49A7">
        <w:rPr>
          <w:b/>
        </w:rPr>
        <w:t>……, het voorlezen is klaar</w:t>
      </w:r>
    </w:p>
    <w:p w14:paraId="14FA43CB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Doe het boek maar dicht *</w:t>
      </w:r>
    </w:p>
    <w:p w14:paraId="3A7A26F3" w14:textId="0A6C3DF4" w:rsidR="007D49A7" w:rsidRPr="007D49A7" w:rsidRDefault="007D49A7" w:rsidP="475E75D9">
      <w:pPr>
        <w:rPr>
          <w:i/>
          <w:iCs/>
        </w:rPr>
      </w:pPr>
      <w:r w:rsidRPr="475E75D9">
        <w:rPr>
          <w:i/>
          <w:iCs/>
        </w:rPr>
        <w:t xml:space="preserve">* </w:t>
      </w:r>
      <w:r w:rsidR="00E471C9">
        <w:rPr>
          <w:i/>
          <w:iCs/>
        </w:rPr>
        <w:t>Doe het boek samen dicht en stop het in de doos</w:t>
      </w:r>
      <w:r w:rsidR="1008E9D8" w:rsidRPr="475E75D9">
        <w:rPr>
          <w:i/>
          <w:iCs/>
        </w:rPr>
        <w:t>.</w:t>
      </w:r>
      <w:r>
        <w:br/>
      </w:r>
    </w:p>
    <w:p w14:paraId="53128261" w14:textId="77777777" w:rsidR="007D49A7" w:rsidRPr="007D49A7" w:rsidRDefault="007D49A7" w:rsidP="007D49A7">
      <w:pPr>
        <w:rPr>
          <w:b/>
        </w:rPr>
      </w:pPr>
    </w:p>
    <w:p w14:paraId="62486C05" w14:textId="77777777" w:rsidR="007D49A7" w:rsidRDefault="007D49A7">
      <w:pPr>
        <w:spacing w:line="300" w:lineRule="atLeast"/>
        <w:rPr>
          <w:b/>
        </w:rPr>
      </w:pPr>
      <w:r>
        <w:rPr>
          <w:b/>
        </w:rPr>
        <w:br w:type="page"/>
      </w:r>
    </w:p>
    <w:p w14:paraId="36D32D09" w14:textId="77777777" w:rsidR="007D49A7" w:rsidRPr="007D49A7" w:rsidRDefault="007D49A7" w:rsidP="007D49A7">
      <w:pPr>
        <w:pStyle w:val="Kop1"/>
      </w:pPr>
      <w:r w:rsidRPr="007D49A7">
        <w:lastRenderedPageBreak/>
        <w:t xml:space="preserve">Tips voor uitbreiden, verdiepen of aanpassen </w:t>
      </w:r>
    </w:p>
    <w:p w14:paraId="17FCFBAF" w14:textId="3B930181" w:rsidR="007D49A7" w:rsidRPr="007D49A7" w:rsidRDefault="00E471C9" w:rsidP="007D49A7">
      <w:pPr>
        <w:numPr>
          <w:ilvl w:val="0"/>
          <w:numId w:val="5"/>
        </w:numPr>
        <w:ind w:left="426"/>
      </w:pPr>
      <w:r>
        <w:t xml:space="preserve">U kent het kind zelf het beste. </w:t>
      </w:r>
      <w:r w:rsidR="007D49A7" w:rsidRPr="007D49A7">
        <w:t xml:space="preserve">Schrap naar eigen inzicht een aantal zinnen of maak er nieuwe bij als het verhaal te lang of te kort is.  </w:t>
      </w:r>
    </w:p>
    <w:p w14:paraId="3818EEBA" w14:textId="6770DCAC" w:rsidR="007D49A7" w:rsidRPr="007D49A7" w:rsidRDefault="007D49A7" w:rsidP="007D49A7">
      <w:pPr>
        <w:numPr>
          <w:ilvl w:val="0"/>
          <w:numId w:val="5"/>
        </w:numPr>
        <w:ind w:left="426"/>
      </w:pPr>
      <w:r w:rsidRPr="007D49A7">
        <w:t>Sluit aan bij de interesse van uw kind. </w:t>
      </w:r>
      <w:r w:rsidR="00E471C9">
        <w:t>Niet elk kind vindt het fijn om gel in het haar te krijgen. En niet elk kind lust appelmoes.</w:t>
      </w:r>
      <w:r w:rsidRPr="007D49A7">
        <w:t xml:space="preserve"> </w:t>
      </w:r>
    </w:p>
    <w:p w14:paraId="7C85E95A" w14:textId="77777777" w:rsidR="007D49A7" w:rsidRPr="007D49A7" w:rsidRDefault="007D49A7" w:rsidP="007D49A7">
      <w:pPr>
        <w:numPr>
          <w:ilvl w:val="0"/>
          <w:numId w:val="5"/>
        </w:numPr>
        <w:ind w:left="426"/>
      </w:pPr>
      <w:r w:rsidRPr="007D49A7">
        <w:t xml:space="preserve">Bekijk samen de afbeeldingen en praat erover. Dat is een mogelijke uitbreiding als het verhaal vertrouwder wordt.  </w:t>
      </w:r>
    </w:p>
    <w:p w14:paraId="7D3A20AA" w14:textId="77777777" w:rsidR="007D49A7" w:rsidRPr="007D49A7" w:rsidRDefault="007D49A7" w:rsidP="007D49A7">
      <w:pPr>
        <w:numPr>
          <w:ilvl w:val="0"/>
          <w:numId w:val="5"/>
        </w:numPr>
        <w:ind w:left="426"/>
      </w:pPr>
      <w:r w:rsidRPr="007D49A7">
        <w:t xml:space="preserve">Kleur de kleurplaat in.  </w:t>
      </w:r>
    </w:p>
    <w:p w14:paraId="1FF0C8CB" w14:textId="77777777" w:rsidR="007D49A7" w:rsidRDefault="007D49A7" w:rsidP="007D49A7">
      <w:pPr>
        <w:numPr>
          <w:ilvl w:val="0"/>
          <w:numId w:val="5"/>
        </w:numPr>
        <w:ind w:left="426"/>
      </w:pPr>
      <w:r w:rsidRPr="007D49A7">
        <w:t>Laat het kind de laatste woorden van de zin aanvullen, voorwerpen benoemen enzovoort. </w:t>
      </w:r>
    </w:p>
    <w:p w14:paraId="4101652C" w14:textId="77777777" w:rsidR="007D49A7" w:rsidRPr="007D49A7" w:rsidRDefault="007D49A7" w:rsidP="007D49A7">
      <w:pPr>
        <w:ind w:left="426"/>
      </w:pPr>
    </w:p>
    <w:p w14:paraId="6EAEDE69" w14:textId="77777777" w:rsidR="007D49A7" w:rsidRPr="007D49A7" w:rsidRDefault="007D49A7" w:rsidP="007D49A7">
      <w:pPr>
        <w:pStyle w:val="Kop2"/>
      </w:pPr>
      <w:r w:rsidRPr="007D49A7">
        <w:t>Specifiek voor dit boek</w:t>
      </w:r>
    </w:p>
    <w:p w14:paraId="60D2167F" w14:textId="77777777" w:rsidR="00E471C9" w:rsidRDefault="00E471C9" w:rsidP="009E4A75">
      <w:pPr>
        <w:pStyle w:val="Lijstalinea"/>
        <w:numPr>
          <w:ilvl w:val="0"/>
          <w:numId w:val="6"/>
        </w:numPr>
        <w:spacing w:line="300" w:lineRule="atLeast"/>
      </w:pPr>
      <w:r>
        <w:t>Bij de appelmoes benoemen: mond gaat open en dicht.</w:t>
      </w:r>
    </w:p>
    <w:p w14:paraId="6F8A4F6B" w14:textId="5FC909C4" w:rsidR="00E471C9" w:rsidRDefault="00E471C9" w:rsidP="00485DE8">
      <w:pPr>
        <w:pStyle w:val="Lijstalinea"/>
        <w:numPr>
          <w:ilvl w:val="0"/>
          <w:numId w:val="6"/>
        </w:numPr>
        <w:spacing w:line="300" w:lineRule="atLeast"/>
      </w:pPr>
      <w:r>
        <w:t>Bij het klittenband kijken of er bij het kind ook klittenband op de schoenen zit dat open en dicht kan.</w:t>
      </w:r>
    </w:p>
    <w:p w14:paraId="58E5A2DB" w14:textId="074F6A57" w:rsidR="00E471C9" w:rsidRDefault="00E471C9" w:rsidP="00D13CF6">
      <w:pPr>
        <w:pStyle w:val="Lijstalinea"/>
        <w:numPr>
          <w:ilvl w:val="0"/>
          <w:numId w:val="6"/>
        </w:numPr>
        <w:spacing w:line="300" w:lineRule="atLeast"/>
      </w:pPr>
      <w:r>
        <w:t>Bij de stekelbal iets anders zoeken dat ook stekelig is.</w:t>
      </w:r>
    </w:p>
    <w:p w14:paraId="4B99056E" w14:textId="07890374" w:rsidR="007D49A7" w:rsidRDefault="00E471C9" w:rsidP="00D13CF6">
      <w:pPr>
        <w:pStyle w:val="Lijstalinea"/>
        <w:numPr>
          <w:ilvl w:val="0"/>
          <w:numId w:val="6"/>
        </w:numPr>
        <w:spacing w:line="300" w:lineRule="atLeast"/>
      </w:pPr>
      <w:r>
        <w:t>Bij het horen: bijvoorbeeld oren open en dicht met de vingers tijdens het spelen met het muziekdoosje.</w:t>
      </w:r>
      <w:r w:rsidR="007D49A7">
        <w:br w:type="page"/>
      </w:r>
    </w:p>
    <w:p w14:paraId="40B90BC4" w14:textId="42F3BC8E" w:rsidR="005A220E" w:rsidRDefault="008E2F97" w:rsidP="008E2F97">
      <w:pPr>
        <w:pStyle w:val="Kop1"/>
      </w:pPr>
      <w:r>
        <w:lastRenderedPageBreak/>
        <w:t>Foto’s en kleurplaten</w:t>
      </w:r>
    </w:p>
    <w:p w14:paraId="1299C43A" w14:textId="156AA1A5" w:rsidR="007D49A7" w:rsidRDefault="007D49A7" w:rsidP="00692D9E"/>
    <w:p w14:paraId="3665DBCD" w14:textId="317610EA" w:rsidR="007D49A7" w:rsidRDefault="007D49A7" w:rsidP="00692D9E"/>
    <w:p w14:paraId="4DDBEF00" w14:textId="2C19A6EA" w:rsidR="00A8302E" w:rsidRDefault="00C83417" w:rsidP="00692D9E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7A70945F" wp14:editId="2178E2FA">
            <wp:simplePos x="0" y="0"/>
            <wp:positionH relativeFrom="column">
              <wp:posOffset>68580</wp:posOffset>
            </wp:positionH>
            <wp:positionV relativeFrom="paragraph">
              <wp:posOffset>3175</wp:posOffset>
            </wp:positionV>
            <wp:extent cx="2677795" cy="2660650"/>
            <wp:effectExtent l="0" t="0" r="8255" b="6350"/>
            <wp:wrapThrough wrapText="bothSides">
              <wp:wrapPolygon edited="0">
                <wp:start x="0" y="0"/>
                <wp:lineTo x="0" y="21497"/>
                <wp:lineTo x="21513" y="21497"/>
                <wp:lineTo x="21513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t gel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98" b="45717"/>
                    <a:stretch/>
                  </pic:blipFill>
                  <pic:spPr bwMode="auto">
                    <a:xfrm>
                      <a:off x="0" y="0"/>
                      <a:ext cx="2677795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1D779" w14:textId="77777777" w:rsidR="00A8302E" w:rsidRDefault="00A8302E" w:rsidP="00692D9E"/>
    <w:p w14:paraId="04320AA1" w14:textId="40EBAB5B" w:rsidR="007D49A7" w:rsidRDefault="00C83417" w:rsidP="008E2F97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1BC8C49" wp14:editId="4C166D7F">
            <wp:simplePos x="0" y="0"/>
            <wp:positionH relativeFrom="column">
              <wp:posOffset>503555</wp:posOffset>
            </wp:positionH>
            <wp:positionV relativeFrom="paragraph">
              <wp:posOffset>3792220</wp:posOffset>
            </wp:positionV>
            <wp:extent cx="3340735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32" y="21375"/>
                <wp:lineTo x="2143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49A7">
        <w:br w:type="page"/>
      </w:r>
    </w:p>
    <w:p w14:paraId="3CF2D8B6" w14:textId="52E254BE" w:rsidR="007D49A7" w:rsidRDefault="007D49A7" w:rsidP="00692D9E"/>
    <w:p w14:paraId="0FB78278" w14:textId="4FD9E1CD" w:rsidR="007D49A7" w:rsidRDefault="00644CE9" w:rsidP="00692D9E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1A3F9AC8" wp14:editId="1954E7A2">
            <wp:simplePos x="0" y="0"/>
            <wp:positionH relativeFrom="column">
              <wp:posOffset>215900</wp:posOffset>
            </wp:positionH>
            <wp:positionV relativeFrom="paragraph">
              <wp:posOffset>39370</wp:posOffset>
            </wp:positionV>
            <wp:extent cx="4629785" cy="3376930"/>
            <wp:effectExtent l="0" t="0" r="0" b="0"/>
            <wp:wrapThrough wrapText="bothSides">
              <wp:wrapPolygon edited="0">
                <wp:start x="0" y="0"/>
                <wp:lineTo x="0" y="21446"/>
                <wp:lineTo x="21508" y="21446"/>
                <wp:lineTo x="21508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37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39945" w14:textId="08E576E8" w:rsidR="007D49A7" w:rsidRDefault="007D49A7" w:rsidP="00692D9E"/>
    <w:p w14:paraId="0562CB0E" w14:textId="1C2186C9" w:rsidR="007D49A7" w:rsidRDefault="007D49A7" w:rsidP="00692D9E"/>
    <w:p w14:paraId="34CE0A41" w14:textId="28E160BC" w:rsidR="007D49A7" w:rsidRDefault="007D49A7" w:rsidP="00692D9E"/>
    <w:p w14:paraId="62EBF3C5" w14:textId="28A30161" w:rsidR="007D49A7" w:rsidRDefault="00644CE9" w:rsidP="007D49A7">
      <w:pPr>
        <w:pStyle w:val="doSubTitle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2BE7BF3C" wp14:editId="716FDD0B">
            <wp:simplePos x="0" y="0"/>
            <wp:positionH relativeFrom="margin">
              <wp:posOffset>840105</wp:posOffset>
            </wp:positionH>
            <wp:positionV relativeFrom="paragraph">
              <wp:posOffset>3943350</wp:posOffset>
            </wp:positionV>
            <wp:extent cx="3940175" cy="2966720"/>
            <wp:effectExtent l="0" t="0" r="3175" b="5080"/>
            <wp:wrapThrough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96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9A7">
        <w:br w:type="page"/>
      </w:r>
    </w:p>
    <w:p w14:paraId="03219BEF" w14:textId="4754D42D" w:rsidR="00F06741" w:rsidRDefault="00F06741">
      <w:pPr>
        <w:spacing w:line="300" w:lineRule="atLeast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 wp14:anchorId="75D938F5" wp14:editId="76CBBDC4">
            <wp:simplePos x="0" y="0"/>
            <wp:positionH relativeFrom="margin">
              <wp:posOffset>1053012</wp:posOffset>
            </wp:positionH>
            <wp:positionV relativeFrom="paragraph">
              <wp:posOffset>4382679</wp:posOffset>
            </wp:positionV>
            <wp:extent cx="3977640" cy="3359785"/>
            <wp:effectExtent l="0" t="0" r="3810" b="0"/>
            <wp:wrapThrough wrapText="bothSides">
              <wp:wrapPolygon edited="0">
                <wp:start x="0" y="0"/>
                <wp:lineTo x="0" y="21433"/>
                <wp:lineTo x="21517" y="21433"/>
                <wp:lineTo x="21517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35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197D2F9D" wp14:editId="3AA84060">
            <wp:simplePos x="0" y="0"/>
            <wp:positionH relativeFrom="margin">
              <wp:posOffset>267244</wp:posOffset>
            </wp:positionH>
            <wp:positionV relativeFrom="paragraph">
              <wp:posOffset>636361</wp:posOffset>
            </wp:positionV>
            <wp:extent cx="3526790" cy="2635250"/>
            <wp:effectExtent l="0" t="0" r="0" b="0"/>
            <wp:wrapThrough wrapText="bothSides">
              <wp:wrapPolygon edited="0">
                <wp:start x="0" y="0"/>
                <wp:lineTo x="0" y="21392"/>
                <wp:lineTo x="21468" y="21392"/>
                <wp:lineTo x="21468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pelmo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7CE386" w14:textId="3E820F01" w:rsidR="00F06741" w:rsidRDefault="00C62E49">
      <w:pPr>
        <w:spacing w:line="300" w:lineRule="atLeast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 wp14:anchorId="0FF85973" wp14:editId="7C4A8C8E">
            <wp:simplePos x="0" y="0"/>
            <wp:positionH relativeFrom="page">
              <wp:posOffset>1336951</wp:posOffset>
            </wp:positionH>
            <wp:positionV relativeFrom="paragraph">
              <wp:posOffset>533841</wp:posOffset>
            </wp:positionV>
            <wp:extent cx="4393976" cy="7139813"/>
            <wp:effectExtent l="1047750" t="533400" r="1035685" b="537845"/>
            <wp:wrapThrough wrapText="bothSides">
              <wp:wrapPolygon edited="0">
                <wp:start x="-231" y="10"/>
                <wp:lineTo x="-643" y="158"/>
                <wp:lineTo x="-155" y="1030"/>
                <wp:lineTo x="-686" y="1143"/>
                <wp:lineTo x="-197" y="2015"/>
                <wp:lineTo x="-640" y="2109"/>
                <wp:lineTo x="-152" y="2980"/>
                <wp:lineTo x="-683" y="3093"/>
                <wp:lineTo x="-194" y="3965"/>
                <wp:lineTo x="-726" y="4078"/>
                <wp:lineTo x="-237" y="4949"/>
                <wp:lineTo x="-680" y="5043"/>
                <wp:lineTo x="-191" y="5915"/>
                <wp:lineTo x="-722" y="6028"/>
                <wp:lineTo x="-234" y="6900"/>
                <wp:lineTo x="-677" y="6994"/>
                <wp:lineTo x="-188" y="7865"/>
                <wp:lineTo x="-719" y="7978"/>
                <wp:lineTo x="-231" y="8850"/>
                <wp:lineTo x="-674" y="8944"/>
                <wp:lineTo x="-185" y="9816"/>
                <wp:lineTo x="-716" y="9928"/>
                <wp:lineTo x="-228" y="10800"/>
                <wp:lineTo x="-670" y="10894"/>
                <wp:lineTo x="-182" y="11766"/>
                <wp:lineTo x="-713" y="11879"/>
                <wp:lineTo x="-225" y="12750"/>
                <wp:lineTo x="-667" y="12844"/>
                <wp:lineTo x="-179" y="13716"/>
                <wp:lineTo x="-710" y="13829"/>
                <wp:lineTo x="-222" y="14701"/>
                <wp:lineTo x="-664" y="14795"/>
                <wp:lineTo x="-176" y="15666"/>
                <wp:lineTo x="-707" y="15779"/>
                <wp:lineTo x="-218" y="16651"/>
                <wp:lineTo x="-661" y="16745"/>
                <wp:lineTo x="-173" y="17617"/>
                <wp:lineTo x="-704" y="17730"/>
                <wp:lineTo x="-215" y="18601"/>
                <wp:lineTo x="-658" y="18695"/>
                <wp:lineTo x="-169" y="19567"/>
                <wp:lineTo x="-701" y="19680"/>
                <wp:lineTo x="-212" y="20552"/>
                <wp:lineTo x="-566" y="20627"/>
                <wp:lineTo x="-78" y="21499"/>
                <wp:lineTo x="3864" y="21638"/>
                <wp:lineTo x="21220" y="21673"/>
                <wp:lineTo x="21663" y="21579"/>
                <wp:lineTo x="21632" y="308"/>
                <wp:lineTo x="18872" y="-20"/>
                <wp:lineTo x="18628" y="-456"/>
                <wp:lineTo x="15874" y="-421"/>
                <wp:lineTo x="14280" y="-82"/>
                <wp:lineTo x="13792" y="-954"/>
                <wp:lineTo x="9719" y="-90"/>
                <wp:lineTo x="9230" y="-962"/>
                <wp:lineTo x="5069" y="-79"/>
                <wp:lineTo x="4581" y="-950"/>
                <wp:lineTo x="300" y="-103"/>
                <wp:lineTo x="-231" y="1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4" r="22034" b="2190"/>
                    <a:stretch/>
                  </pic:blipFill>
                  <pic:spPr bwMode="auto">
                    <a:xfrm rot="1141596">
                      <a:off x="0" y="0"/>
                      <a:ext cx="4394657" cy="71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ABD8D" w14:textId="0CF75019" w:rsidR="00F06741" w:rsidRDefault="00F06741">
      <w:pPr>
        <w:spacing w:line="300" w:lineRule="atLeast"/>
      </w:pPr>
    </w:p>
    <w:p w14:paraId="0799A72A" w14:textId="29A68288" w:rsidR="00F06741" w:rsidRDefault="00F06741">
      <w:pPr>
        <w:spacing w:line="300" w:lineRule="atLeast"/>
      </w:pPr>
    </w:p>
    <w:p w14:paraId="6D98A12B" w14:textId="17E16F93" w:rsidR="007D49A7" w:rsidRDefault="007D49A7" w:rsidP="00692D9E"/>
    <w:sectPr w:rsidR="007D49A7" w:rsidSect="00096E1C">
      <w:headerReference w:type="default" r:id="rId17"/>
      <w:headerReference w:type="first" r:id="rId18"/>
      <w:pgSz w:w="11906" w:h="16838" w:code="9"/>
      <w:pgMar w:top="2835" w:right="2155" w:bottom="1520" w:left="1134" w:header="85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DCEAD" w14:textId="77777777" w:rsidR="00627056" w:rsidRDefault="00627056" w:rsidP="008E0750">
      <w:pPr>
        <w:spacing w:line="240" w:lineRule="auto"/>
      </w:pPr>
      <w:r>
        <w:separator/>
      </w:r>
    </w:p>
  </w:endnote>
  <w:endnote w:type="continuationSeparator" w:id="0">
    <w:p w14:paraId="6BB9E253" w14:textId="77777777" w:rsidR="00627056" w:rsidRDefault="00627056" w:rsidP="008E0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E523C" w14:textId="77777777" w:rsidR="00627056" w:rsidRDefault="00627056" w:rsidP="008E0750">
      <w:pPr>
        <w:spacing w:line="240" w:lineRule="auto"/>
      </w:pPr>
      <w:r>
        <w:separator/>
      </w:r>
    </w:p>
  </w:footnote>
  <w:footnote w:type="continuationSeparator" w:id="0">
    <w:p w14:paraId="52E56223" w14:textId="77777777" w:rsidR="00627056" w:rsidRDefault="00627056" w:rsidP="008E07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3" w:name="bmNextPage"/>
  <w:p w14:paraId="51DB7035" w14:textId="77777777" w:rsidR="00164697" w:rsidRDefault="00164697" w:rsidP="000C0F82">
    <w:pPr>
      <w:pStyle w:val="doHidden"/>
      <w:framePr w:w="226" w:wrap="around" w:vAnchor="page" w:hAnchor="page" w:x="271" w:y="556"/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C5752F8" wp14:editId="5D16C431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800000" cy="608400"/>
              <wp:effectExtent l="0" t="0" r="10160" b="1270"/>
              <wp:wrapNone/>
              <wp:docPr id="9" name="LogoNex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0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699379" w14:textId="77777777" w:rsidR="00164697" w:rsidRDefault="00164697" w:rsidP="00994FE6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596B8959" wp14:editId="0D80EEA8">
                                <wp:extent cx="1793240" cy="607235"/>
                                <wp:effectExtent l="0" t="0" r="0" b="2540"/>
                                <wp:docPr id="10" name="Picture 10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5752F8" id="_x0000_t202" coordsize="21600,21600" o:spt="202" path="m,l,21600r21600,l21600,xe">
              <v:stroke joinstyle="miter"/>
              <v:path gradientshapeok="t" o:connecttype="rect"/>
            </v:shapetype>
            <v:shape id="LogoNextPage" o:spid="_x0000_s1026" type="#_x0000_t202" style="position:absolute;left:0;text-align:left;margin-left:46.5pt;margin-top:48.75pt;width:141.75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" filled="f" stroked="f" strokeweight=".5pt">
              <v:textbox inset="0,0,0,0">
                <w:txbxContent>
                  <w:p w14:paraId="6B699379" w14:textId="77777777" w:rsidR="00164697" w:rsidRDefault="00164697" w:rsidP="00994FE6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596B8959" wp14:editId="0D80EEA8">
                          <wp:extent cx="1793240" cy="607235"/>
                          <wp:effectExtent l="0" t="0" r="0" b="2540"/>
                          <wp:docPr id="10" name="Picture 10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3"/>
  </w:p>
  <w:p w14:paraId="1F72F646" w14:textId="77777777" w:rsidR="00164697" w:rsidRDefault="00164697">
    <w:pPr>
      <w:pStyle w:val="Koptekst"/>
    </w:pPr>
  </w:p>
  <w:p w14:paraId="08CE6F91" w14:textId="77777777" w:rsidR="00164697" w:rsidRDefault="001646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bmFirstPage"/>
  <w:p w14:paraId="101ED29B" w14:textId="77777777" w:rsidR="00164697" w:rsidRDefault="00164697" w:rsidP="00F11A8C">
    <w:pPr>
      <w:pStyle w:val="doHidden"/>
      <w:framePr w:w="226" w:wrap="around" w:vAnchor="page" w:hAnchor="page" w:x="271" w:y="556"/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BBE3EE9" wp14:editId="0C8039DA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799590" cy="608330"/>
              <wp:effectExtent l="0" t="0" r="10160" b="1270"/>
              <wp:wrapNone/>
              <wp:docPr id="4" name="LogoFirs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608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46DB82" w14:textId="77777777" w:rsidR="00164697" w:rsidRDefault="00164697">
                          <w:bookmarkStart w:id="5" w:name="Logo"/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263FF0B5" wp14:editId="7E021E80">
                                <wp:extent cx="1793240" cy="607235"/>
                                <wp:effectExtent l="0" t="0" r="0" b="2540"/>
                                <wp:docPr id="5" name="Picture 5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5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BE3EE9" id="_x0000_t202" coordsize="21600,21600" o:spt="202" path="m,l,21600r21600,l21600,xe">
              <v:stroke joinstyle="miter"/>
              <v:path gradientshapeok="t" o:connecttype="rect"/>
            </v:shapetype>
            <v:shape id="LogoFirstPage" o:spid="_x0000_s1027" type="#_x0000_t202" style="position:absolute;left:0;text-align:left;margin-left:46.5pt;margin-top:48.75pt;width:141.7pt;height:47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" filled="f" stroked="f" strokeweight=".5pt">
              <v:textbox inset="0,0,0,0">
                <w:txbxContent>
                  <w:p w14:paraId="2946DB82" w14:textId="77777777" w:rsidR="00164697" w:rsidRDefault="00164697">
                    <w:bookmarkStart w:id="6" w:name="Logo"/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263FF0B5" wp14:editId="7E021E80">
                          <wp:extent cx="1793240" cy="607235"/>
                          <wp:effectExtent l="0" t="0" r="0" b="2540"/>
                          <wp:docPr id="5" name="Picture 5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6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4"/>
  </w:p>
  <w:p w14:paraId="110FFD37" w14:textId="77777777" w:rsidR="00164697" w:rsidRDefault="00164697" w:rsidP="0054540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E1B07"/>
    <w:multiLevelType w:val="hybridMultilevel"/>
    <w:tmpl w:val="2758E8B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90676"/>
    <w:multiLevelType w:val="hybridMultilevel"/>
    <w:tmpl w:val="27124F8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02A06"/>
    <w:multiLevelType w:val="hybridMultilevel"/>
    <w:tmpl w:val="E32EF6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B4871"/>
    <w:multiLevelType w:val="hybridMultilevel"/>
    <w:tmpl w:val="CED076E2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440A0"/>
    <w:multiLevelType w:val="hybridMultilevel"/>
    <w:tmpl w:val="F22284CA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70DBF"/>
    <w:multiLevelType w:val="hybridMultilevel"/>
    <w:tmpl w:val="901CFE18"/>
    <w:lvl w:ilvl="0" w:tplc="9F7014E8">
      <w:start w:val="1"/>
      <w:numFmt w:val="lowerLette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attachedTemplate r:id="rId1"/>
  <w:defaultTabStop w:val="709"/>
  <w:hyphenationZone w:val="425"/>
  <w:drawingGridHorizontalSpacing w:val="2722"/>
  <w:drawingGridVerticalSpacing w:val="142"/>
  <w:doNotUseMarginsForDrawingGridOrigin/>
  <w:drawingGridHorizontalOrigin w:val="1134"/>
  <w:drawingGridVerticalOrigin w:val="275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geSetUp" w:val="1002|1002"/>
    <w:docVar w:name="signer" w:val="&lt;?xml version=&quot;1.0&quot;?&gt;_x000d__x000a_&lt;Profile xmlns:xsi=&quot;http://www.w3.org/2001/XMLSchema-instance&quot; xmlns:xsd=&quot;http://www.w3.org/2001/XMLSchema&quot;&gt;_x000d__x000a_  &lt;ID&gt;098be11e-e661-4c56-8720-f2a67529f06d&lt;/ID&gt;_x000d__x000a_  &lt;profileAlias&gt;Annette&lt;/profileAlias&gt;_x000d__x000a_  &lt;Division&gt;Onderwijs&lt;/Division&gt;_x000d__x000a_  &lt;Location&gt;Haren MB&lt;/Location&gt;_x000d__x000a_  &lt;Department&gt;SmartBuilder&lt;/Department&gt;_x000d__x000a_  &lt;Functie&gt;Consultant&lt;/Functie&gt;_x000d__x000a_  &lt;txtSignerName&gt;Annette de Wit&lt;/txtSignerName&gt;_x000d__x000a_  &lt;txtTelephone&gt;0614889222&lt;/txtTelephone&gt;_x000d__x000a_  &lt;txtEmail&gt;anwi@visio.nl&lt;/txtEmail&gt;_x000d__x000a_&lt;/Profile&gt;"/>
  </w:docVars>
  <w:rsids>
    <w:rsidRoot w:val="00E82F7E"/>
    <w:rsid w:val="000038EA"/>
    <w:rsid w:val="00024408"/>
    <w:rsid w:val="000414B3"/>
    <w:rsid w:val="000445D9"/>
    <w:rsid w:val="00045387"/>
    <w:rsid w:val="00047134"/>
    <w:rsid w:val="000619B3"/>
    <w:rsid w:val="000910DB"/>
    <w:rsid w:val="00096E1C"/>
    <w:rsid w:val="00097567"/>
    <w:rsid w:val="000A2897"/>
    <w:rsid w:val="000B2DE9"/>
    <w:rsid w:val="000C0F82"/>
    <w:rsid w:val="000E0611"/>
    <w:rsid w:val="001302B6"/>
    <w:rsid w:val="001425CD"/>
    <w:rsid w:val="00155EEF"/>
    <w:rsid w:val="00164697"/>
    <w:rsid w:val="00177D54"/>
    <w:rsid w:val="00195D91"/>
    <w:rsid w:val="001962DA"/>
    <w:rsid w:val="001B60C7"/>
    <w:rsid w:val="001C25CC"/>
    <w:rsid w:val="001D397E"/>
    <w:rsid w:val="001E118A"/>
    <w:rsid w:val="001F30D0"/>
    <w:rsid w:val="001F602D"/>
    <w:rsid w:val="00260A50"/>
    <w:rsid w:val="0026676E"/>
    <w:rsid w:val="0028142A"/>
    <w:rsid w:val="00287E07"/>
    <w:rsid w:val="00295D12"/>
    <w:rsid w:val="002A4AA3"/>
    <w:rsid w:val="002D72AF"/>
    <w:rsid w:val="002F7B4F"/>
    <w:rsid w:val="003061D6"/>
    <w:rsid w:val="00323F8E"/>
    <w:rsid w:val="00365B24"/>
    <w:rsid w:val="00365E45"/>
    <w:rsid w:val="00370E08"/>
    <w:rsid w:val="00375BBE"/>
    <w:rsid w:val="00382A96"/>
    <w:rsid w:val="00397439"/>
    <w:rsid w:val="003A3825"/>
    <w:rsid w:val="003D3DA8"/>
    <w:rsid w:val="003D4FDA"/>
    <w:rsid w:val="0041032B"/>
    <w:rsid w:val="004212E5"/>
    <w:rsid w:val="004325FB"/>
    <w:rsid w:val="00435C7A"/>
    <w:rsid w:val="004737B6"/>
    <w:rsid w:val="00495AA4"/>
    <w:rsid w:val="005016C6"/>
    <w:rsid w:val="0050538A"/>
    <w:rsid w:val="00515D1F"/>
    <w:rsid w:val="00545407"/>
    <w:rsid w:val="00563409"/>
    <w:rsid w:val="00565A26"/>
    <w:rsid w:val="00565EBB"/>
    <w:rsid w:val="00566BE3"/>
    <w:rsid w:val="00574CA9"/>
    <w:rsid w:val="005849C6"/>
    <w:rsid w:val="00594B92"/>
    <w:rsid w:val="005973A0"/>
    <w:rsid w:val="005A220E"/>
    <w:rsid w:val="005A616E"/>
    <w:rsid w:val="005A73D1"/>
    <w:rsid w:val="005B7962"/>
    <w:rsid w:val="005C5FA7"/>
    <w:rsid w:val="005E260B"/>
    <w:rsid w:val="005E60ED"/>
    <w:rsid w:val="005E672D"/>
    <w:rsid w:val="005F3A2D"/>
    <w:rsid w:val="00606F53"/>
    <w:rsid w:val="00622BD0"/>
    <w:rsid w:val="00627056"/>
    <w:rsid w:val="006350B1"/>
    <w:rsid w:val="00644CE9"/>
    <w:rsid w:val="00645FA6"/>
    <w:rsid w:val="0064609E"/>
    <w:rsid w:val="00650627"/>
    <w:rsid w:val="00663169"/>
    <w:rsid w:val="0068056F"/>
    <w:rsid w:val="00683926"/>
    <w:rsid w:val="00692D9E"/>
    <w:rsid w:val="006964AB"/>
    <w:rsid w:val="006B428F"/>
    <w:rsid w:val="006C6DAE"/>
    <w:rsid w:val="006F5C25"/>
    <w:rsid w:val="00715611"/>
    <w:rsid w:val="00724971"/>
    <w:rsid w:val="007418A6"/>
    <w:rsid w:val="007506D6"/>
    <w:rsid w:val="00783779"/>
    <w:rsid w:val="007847F3"/>
    <w:rsid w:val="007B75D9"/>
    <w:rsid w:val="007D49A7"/>
    <w:rsid w:val="00805FA5"/>
    <w:rsid w:val="00831A04"/>
    <w:rsid w:val="00837168"/>
    <w:rsid w:val="0086367F"/>
    <w:rsid w:val="0086459F"/>
    <w:rsid w:val="008A3A38"/>
    <w:rsid w:val="008B2FA7"/>
    <w:rsid w:val="008D15B1"/>
    <w:rsid w:val="008E0750"/>
    <w:rsid w:val="008E2F97"/>
    <w:rsid w:val="008F58DA"/>
    <w:rsid w:val="00917174"/>
    <w:rsid w:val="009323E3"/>
    <w:rsid w:val="00936901"/>
    <w:rsid w:val="00946602"/>
    <w:rsid w:val="00970E09"/>
    <w:rsid w:val="00994FE6"/>
    <w:rsid w:val="009A1E33"/>
    <w:rsid w:val="009B4566"/>
    <w:rsid w:val="009C4DB1"/>
    <w:rsid w:val="009E4089"/>
    <w:rsid w:val="00A15A3E"/>
    <w:rsid w:val="00A2535E"/>
    <w:rsid w:val="00A44E6C"/>
    <w:rsid w:val="00A61D30"/>
    <w:rsid w:val="00A81328"/>
    <w:rsid w:val="00A81A5F"/>
    <w:rsid w:val="00A82C13"/>
    <w:rsid w:val="00A8302E"/>
    <w:rsid w:val="00A92F28"/>
    <w:rsid w:val="00A97AB5"/>
    <w:rsid w:val="00AB186A"/>
    <w:rsid w:val="00AC648F"/>
    <w:rsid w:val="00AD6B77"/>
    <w:rsid w:val="00B0534E"/>
    <w:rsid w:val="00B24007"/>
    <w:rsid w:val="00B278E3"/>
    <w:rsid w:val="00B86F8C"/>
    <w:rsid w:val="00B92779"/>
    <w:rsid w:val="00BC21F9"/>
    <w:rsid w:val="00BD12D0"/>
    <w:rsid w:val="00BD1A97"/>
    <w:rsid w:val="00C1738A"/>
    <w:rsid w:val="00C175CD"/>
    <w:rsid w:val="00C30D83"/>
    <w:rsid w:val="00C3118C"/>
    <w:rsid w:val="00C53FE7"/>
    <w:rsid w:val="00C62E49"/>
    <w:rsid w:val="00C83417"/>
    <w:rsid w:val="00C97646"/>
    <w:rsid w:val="00CD288C"/>
    <w:rsid w:val="00CD6538"/>
    <w:rsid w:val="00CF15E8"/>
    <w:rsid w:val="00CF6F92"/>
    <w:rsid w:val="00D21A97"/>
    <w:rsid w:val="00D24EF1"/>
    <w:rsid w:val="00D427BB"/>
    <w:rsid w:val="00D52696"/>
    <w:rsid w:val="00D878F7"/>
    <w:rsid w:val="00D978D5"/>
    <w:rsid w:val="00DC0C9F"/>
    <w:rsid w:val="00DC391C"/>
    <w:rsid w:val="00DD15E8"/>
    <w:rsid w:val="00DD45AD"/>
    <w:rsid w:val="00DE2FBE"/>
    <w:rsid w:val="00DF0545"/>
    <w:rsid w:val="00E471C9"/>
    <w:rsid w:val="00E72EEA"/>
    <w:rsid w:val="00E74175"/>
    <w:rsid w:val="00E82F7E"/>
    <w:rsid w:val="00EA4BCF"/>
    <w:rsid w:val="00EA7584"/>
    <w:rsid w:val="00EB07CB"/>
    <w:rsid w:val="00EC356C"/>
    <w:rsid w:val="00EC6410"/>
    <w:rsid w:val="00ED0C49"/>
    <w:rsid w:val="00ED669D"/>
    <w:rsid w:val="00ED7EDD"/>
    <w:rsid w:val="00EE7C65"/>
    <w:rsid w:val="00F04B32"/>
    <w:rsid w:val="00F06741"/>
    <w:rsid w:val="00F11A8C"/>
    <w:rsid w:val="00F35EDB"/>
    <w:rsid w:val="00F41B89"/>
    <w:rsid w:val="00F41CEC"/>
    <w:rsid w:val="00F50144"/>
    <w:rsid w:val="00F62835"/>
    <w:rsid w:val="00F6480D"/>
    <w:rsid w:val="00F66F3C"/>
    <w:rsid w:val="00F72C9C"/>
    <w:rsid w:val="00F92A06"/>
    <w:rsid w:val="00FB5E3F"/>
    <w:rsid w:val="00FB7965"/>
    <w:rsid w:val="00FC6D72"/>
    <w:rsid w:val="00FD1BF1"/>
    <w:rsid w:val="00FE18B0"/>
    <w:rsid w:val="00FE42BD"/>
    <w:rsid w:val="00FE7270"/>
    <w:rsid w:val="0B58187F"/>
    <w:rsid w:val="1008E9D8"/>
    <w:rsid w:val="12D25AA7"/>
    <w:rsid w:val="2E74CC0B"/>
    <w:rsid w:val="475E75D9"/>
    <w:rsid w:val="52918140"/>
    <w:rsid w:val="773DAE56"/>
    <w:rsid w:val="7945B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5E1E6D8"/>
  <w15:docId w15:val="{E5D83FDC-A20B-4425-9EEC-97DE3308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E42BD"/>
    <w:pPr>
      <w:spacing w:line="280" w:lineRule="atLeast"/>
    </w:pPr>
    <w:rPr>
      <w:rFonts w:ascii="Verdana" w:hAnsi="Verdana"/>
    </w:rPr>
  </w:style>
  <w:style w:type="paragraph" w:styleId="Kop1">
    <w:name w:val="heading 1"/>
    <w:aliases w:val="doKop 1"/>
    <w:basedOn w:val="Standaard"/>
    <w:next w:val="Standaard"/>
    <w:link w:val="Kop1Char"/>
    <w:uiPriority w:val="14"/>
    <w:qFormat/>
    <w:rsid w:val="00692D9E"/>
    <w:pPr>
      <w:keepNext/>
      <w:keepLines/>
      <w:spacing w:after="320" w:line="420" w:lineRule="atLeas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aliases w:val="doKop 2"/>
    <w:basedOn w:val="Standaard"/>
    <w:next w:val="Standaard"/>
    <w:link w:val="Kop2Char"/>
    <w:uiPriority w:val="19"/>
    <w:qFormat/>
    <w:rsid w:val="00164697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paragraph" w:styleId="Kop3">
    <w:name w:val="heading 3"/>
    <w:aliases w:val="doKop 3"/>
    <w:basedOn w:val="Standaard"/>
    <w:next w:val="Standaard"/>
    <w:link w:val="Kop3Char"/>
    <w:uiPriority w:val="24"/>
    <w:qFormat/>
    <w:rsid w:val="00164697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2535E"/>
    <w:rPr>
      <w:rFonts w:ascii="Verdana" w:hAnsi="Verdana"/>
    </w:rPr>
  </w:style>
  <w:style w:type="paragraph" w:styleId="Voettekst">
    <w:name w:val="footer"/>
    <w:basedOn w:val="Standaard"/>
    <w:link w:val="Voet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2535E"/>
    <w:rPr>
      <w:rFonts w:ascii="Verdana" w:hAnsi="Verdana"/>
    </w:rPr>
  </w:style>
  <w:style w:type="paragraph" w:customStyle="1" w:styleId="doColofon">
    <w:name w:val="doColofon"/>
    <w:basedOn w:val="Standaard"/>
    <w:semiHidden/>
    <w:qFormat/>
    <w:rsid w:val="00A97AB5"/>
    <w:pPr>
      <w:spacing w:line="220" w:lineRule="atLeast"/>
    </w:pPr>
    <w:rPr>
      <w:sz w:val="16"/>
    </w:rPr>
  </w:style>
  <w:style w:type="paragraph" w:customStyle="1" w:styleId="doColofonPagina2">
    <w:name w:val="doColofonPagina2"/>
    <w:basedOn w:val="doColofon"/>
    <w:semiHidden/>
    <w:qFormat/>
    <w:rsid w:val="0068056F"/>
    <w:pPr>
      <w:spacing w:line="280" w:lineRule="atLeast"/>
    </w:pPr>
  </w:style>
  <w:style w:type="paragraph" w:customStyle="1" w:styleId="doHidden">
    <w:name w:val="doHidden"/>
    <w:basedOn w:val="Standaard"/>
    <w:semiHidden/>
    <w:rsid w:val="007847F3"/>
    <w:pPr>
      <w:framePr w:w="119" w:h="363" w:wrap="around" w:hAnchor="margin" w:x="-1417" w:y="-2267"/>
      <w:suppressAutoHyphens/>
      <w:jc w:val="both"/>
    </w:pPr>
    <w:rPr>
      <w:rFonts w:ascii="Arial" w:eastAsia="Times New Roman" w:hAnsi="Arial" w:cs="Arial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rsid w:val="00495A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535E"/>
    <w:rPr>
      <w:rFonts w:ascii="Tahoma" w:hAnsi="Tahoma" w:cs="Tahoma"/>
      <w:sz w:val="16"/>
      <w:szCs w:val="16"/>
    </w:rPr>
  </w:style>
  <w:style w:type="paragraph" w:customStyle="1" w:styleId="doVerzendoptie">
    <w:name w:val="doVerzendoptie"/>
    <w:basedOn w:val="Standaard"/>
    <w:semiHidden/>
    <w:qFormat/>
    <w:rsid w:val="007418A6"/>
    <w:rPr>
      <w:b/>
      <w:sz w:val="32"/>
    </w:rPr>
  </w:style>
  <w:style w:type="paragraph" w:customStyle="1" w:styleId="doAdres">
    <w:name w:val="doAdres"/>
    <w:semiHidden/>
    <w:qFormat/>
    <w:rsid w:val="00C53FE7"/>
    <w:pPr>
      <w:spacing w:line="280" w:lineRule="atLeast"/>
    </w:pPr>
    <w:rPr>
      <w:rFonts w:ascii="Verdana" w:hAnsi="Verdana"/>
    </w:rPr>
  </w:style>
  <w:style w:type="paragraph" w:customStyle="1" w:styleId="doTo">
    <w:name w:val="doTo"/>
    <w:basedOn w:val="doAdres"/>
    <w:semiHidden/>
    <w:qFormat/>
    <w:rsid w:val="002D72AF"/>
    <w:rPr>
      <w:sz w:val="16"/>
    </w:rPr>
  </w:style>
  <w:style w:type="paragraph" w:customStyle="1" w:styleId="doTitle">
    <w:name w:val="doTitle"/>
    <w:basedOn w:val="Standaard"/>
    <w:next w:val="doSubTitle"/>
    <w:uiPriority w:val="4"/>
    <w:qFormat/>
    <w:rsid w:val="00692D9E"/>
    <w:pPr>
      <w:spacing w:line="420" w:lineRule="atLeast"/>
    </w:pPr>
    <w:rPr>
      <w:b/>
      <w:sz w:val="32"/>
    </w:rPr>
  </w:style>
  <w:style w:type="paragraph" w:styleId="Lijstalinea">
    <w:name w:val="List Paragraph"/>
    <w:basedOn w:val="Standaard"/>
    <w:uiPriority w:val="34"/>
    <w:semiHidden/>
    <w:qFormat/>
    <w:rsid w:val="009C4DB1"/>
    <w:pPr>
      <w:ind w:left="720"/>
      <w:contextualSpacing/>
    </w:pPr>
  </w:style>
  <w:style w:type="paragraph" w:customStyle="1" w:styleId="doSubTitle">
    <w:name w:val="doSubTitle"/>
    <w:basedOn w:val="doTitle"/>
    <w:next w:val="Standaard"/>
    <w:uiPriority w:val="9"/>
    <w:qFormat/>
    <w:rsid w:val="00692D9E"/>
    <w:pPr>
      <w:spacing w:after="320"/>
    </w:pPr>
    <w:rPr>
      <w:b w:val="0"/>
    </w:rPr>
  </w:style>
  <w:style w:type="character" w:customStyle="1" w:styleId="Kop1Char">
    <w:name w:val="Kop 1 Char"/>
    <w:aliases w:val="doKop 1 Char"/>
    <w:basedOn w:val="Standaardalinea-lettertype"/>
    <w:link w:val="Kop1"/>
    <w:uiPriority w:val="14"/>
    <w:rsid w:val="0050538A"/>
    <w:rPr>
      <w:rFonts w:ascii="Verdana" w:eastAsiaTheme="majorEastAsia" w:hAnsi="Verdana" w:cstheme="majorBidi"/>
      <w:sz w:val="32"/>
      <w:szCs w:val="32"/>
    </w:rPr>
  </w:style>
  <w:style w:type="character" w:customStyle="1" w:styleId="Kop2Char">
    <w:name w:val="Kop 2 Char"/>
    <w:aliases w:val="doKop 2 Char"/>
    <w:basedOn w:val="Standaardalinea-lettertype"/>
    <w:link w:val="Kop2"/>
    <w:uiPriority w:val="19"/>
    <w:rsid w:val="0050538A"/>
    <w:rPr>
      <w:rFonts w:ascii="Verdana" w:eastAsiaTheme="majorEastAsia" w:hAnsi="Verdana" w:cstheme="majorBidi"/>
      <w:b/>
      <w:sz w:val="24"/>
      <w:szCs w:val="26"/>
    </w:rPr>
  </w:style>
  <w:style w:type="character" w:customStyle="1" w:styleId="Kop3Char">
    <w:name w:val="Kop 3 Char"/>
    <w:aliases w:val="doKop 3 Char"/>
    <w:basedOn w:val="Standaardalinea-lettertype"/>
    <w:link w:val="Kop3"/>
    <w:uiPriority w:val="24"/>
    <w:rsid w:val="0050538A"/>
    <w:rPr>
      <w:rFonts w:ascii="Verdana" w:eastAsiaTheme="majorEastAsia" w:hAnsi="Verdana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otOffice\Corporate%20Identity\Resources\Templates\VrijMode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927AF17BF574499104D322004D6E7D" ma:contentTypeVersion="7" ma:contentTypeDescription="Een nieuw document maken." ma:contentTypeScope="" ma:versionID="a563df040ae33b5c5ce0cf4d2f2028b4">
  <xsd:schema xmlns:xsd="http://www.w3.org/2001/XMLSchema" xmlns:xs="http://www.w3.org/2001/XMLSchema" xmlns:p="http://schemas.microsoft.com/office/2006/metadata/properties" xmlns:ns2="a16e51fb-6c51-4a23-bcdb-aafb2f3cceeb" targetNamespace="http://schemas.microsoft.com/office/2006/metadata/properties" ma:root="true" ma:fieldsID="33922c2ccf3f768e57331b0b1a577dae" ns2:_="">
    <xsd:import namespace="a16e51fb-6c51-4a23-bcdb-aafb2f3cce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e51fb-6c51-4a23-bcdb-aafb2f3cc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BAA4EA-F635-4720-A405-0252F2C87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01985C-9E49-4886-95A2-175F06F64724}">
  <ds:schemaRefs>
    <ds:schemaRef ds:uri="a16e51fb-6c51-4a23-bcdb-aafb2f3ccee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74D1C4D-EDDD-4E5D-B9F6-F1035507C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e51fb-6c51-4a23-bcdb-aafb2f3cce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VrijModel</Template>
  <TotalTime>20</TotalTime>
  <Pages>9</Pages>
  <Words>596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Koninklijke Visio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Windows-gebruiker</dc:creator>
  <cp:lastModifiedBy>Maureen van Zuuk-Hendriks</cp:lastModifiedBy>
  <cp:revision>8</cp:revision>
  <dcterms:created xsi:type="dcterms:W3CDTF">2021-06-23T12:55:00Z</dcterms:created>
  <dcterms:modified xsi:type="dcterms:W3CDTF">2021-06-24T09:30:00Z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">
    <vt:lpwstr>VrijModel</vt:lpwstr>
  </property>
  <property fmtid="{D5CDD505-2E9C-101B-9397-08002B2CF9AE}" pid="3" name="txtStatus">
    <vt:lpwstr>Afgelopen</vt:lpwstr>
  </property>
  <property fmtid="{D5CDD505-2E9C-101B-9397-08002B2CF9AE}" pid="4" name="txtOurRef">
    <vt:lpwstr>20130wordsjablonen</vt:lpwstr>
  </property>
  <property fmtid="{D5CDD505-2E9C-101B-9397-08002B2CF9AE}" pid="5" name="cboSigner">
    <vt:lpwstr>Annette</vt:lpwstr>
  </property>
  <property fmtid="{D5CDD505-2E9C-101B-9397-08002B2CF9AE}" pid="6" name="txtDate">
    <vt:lpwstr>02-06-2015</vt:lpwstr>
  </property>
  <property fmtid="{D5CDD505-2E9C-101B-9397-08002B2CF9AE}" pid="7" name="cboLanguage">
    <vt:lpwstr>Nederlands</vt:lpwstr>
  </property>
  <property fmtid="{D5CDD505-2E9C-101B-9397-08002B2CF9AE}" pid="8" name="languageID">
    <vt:lpwstr>1043</vt:lpwstr>
  </property>
  <property fmtid="{D5CDD505-2E9C-101B-9397-08002B2CF9AE}" pid="9" name="signer">
    <vt:lpwstr>098be11e-e661-4c56-8720-f2a67529f06d</vt:lpwstr>
  </property>
  <property fmtid="{D5CDD505-2E9C-101B-9397-08002B2CF9AE}" pid="10" name="ContentTypeId">
    <vt:lpwstr>0x0101004B927AF17BF574499104D322004D6E7D</vt:lpwstr>
  </property>
</Properties>
</file>